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D0CE2" w14:textId="77D64FDD" w:rsidR="000D6B44" w:rsidRDefault="00757313" w:rsidP="00757313">
      <w:pPr>
        <w:pStyle w:val="Heading1"/>
      </w:pPr>
      <w:r>
        <w:t xml:space="preserve">Student/parent guide to </w:t>
      </w:r>
      <w:r w:rsidR="00DB5D54">
        <w:t>Microsoft Teams Class sites</w:t>
      </w:r>
    </w:p>
    <w:p w14:paraId="26B0AEC0" w14:textId="632CD058" w:rsidR="00757313" w:rsidRDefault="00757313" w:rsidP="00757313"/>
    <w:p w14:paraId="49419C94" w14:textId="2388743F" w:rsidR="00757313" w:rsidRDefault="00E4711D" w:rsidP="00E4711D">
      <w:r>
        <w:t xml:space="preserve">There is no need to worry </w:t>
      </w:r>
      <w:r w:rsidR="003D68CD">
        <w:t xml:space="preserve">if you don’t own a PC or laptop in your household.  If you own a mobile phone or gaming console you should be able to access </w:t>
      </w:r>
      <w:r w:rsidR="00DB5D54">
        <w:t>Microsoft Teams</w:t>
      </w:r>
      <w:r w:rsidR="003D68CD">
        <w:t xml:space="preserve">. </w:t>
      </w:r>
      <w:r>
        <w:t xml:space="preserve">Please find below instructions for accessing </w:t>
      </w:r>
      <w:r w:rsidR="00DB5D54">
        <w:t>Microsoft Teams</w:t>
      </w:r>
      <w:r>
        <w:t xml:space="preserve"> from different devices.  </w:t>
      </w:r>
    </w:p>
    <w:p w14:paraId="5F2FFC17" w14:textId="0F32FFA9" w:rsidR="00431034" w:rsidRDefault="00323180" w:rsidP="00E4711D">
      <w:hyperlink w:anchor="Usingapc" w:history="1">
        <w:r w:rsidR="0011119B" w:rsidRPr="003376FB">
          <w:rPr>
            <w:rStyle w:val="Hyperlink"/>
          </w:rPr>
          <w:t>PC/Laptop</w:t>
        </w:r>
      </w:hyperlink>
      <w:r w:rsidR="003376FB">
        <w:tab/>
      </w:r>
      <w:r w:rsidR="003376FB">
        <w:tab/>
      </w:r>
      <w:r w:rsidR="003376FB">
        <w:tab/>
      </w:r>
      <w:r w:rsidR="003376FB">
        <w:tab/>
      </w:r>
      <w:r w:rsidR="00211C13">
        <w:t>Pages 1- 4</w:t>
      </w:r>
      <w:r w:rsidR="0011119B">
        <w:br/>
      </w:r>
      <w:hyperlink w:anchor="Usingipad" w:history="1">
        <w:r w:rsidR="00431034" w:rsidRPr="003376FB">
          <w:rPr>
            <w:rStyle w:val="Hyperlink"/>
          </w:rPr>
          <w:t>iPad/iPhone</w:t>
        </w:r>
      </w:hyperlink>
      <w:r w:rsidR="00211C13">
        <w:tab/>
        <w:t xml:space="preserve"> </w:t>
      </w:r>
      <w:r w:rsidR="00211C13">
        <w:tab/>
      </w:r>
      <w:r w:rsidR="00211C13">
        <w:tab/>
      </w:r>
      <w:r w:rsidR="00211C13">
        <w:tab/>
        <w:t>Pages 5 - 6</w:t>
      </w:r>
      <w:r w:rsidR="00431034">
        <w:br/>
      </w:r>
      <w:hyperlink w:anchor="Usingandroid" w:history="1">
        <w:r w:rsidR="00431034" w:rsidRPr="006D5FE1">
          <w:rPr>
            <w:rStyle w:val="Hyperlink"/>
          </w:rPr>
          <w:t>Android tablet/Android phone</w:t>
        </w:r>
      </w:hyperlink>
      <w:r w:rsidR="00211C13">
        <w:tab/>
        <w:t>Page</w:t>
      </w:r>
      <w:r w:rsidR="001073E0">
        <w:t xml:space="preserve"> 7</w:t>
      </w:r>
      <w:r w:rsidR="00431034">
        <w:br/>
      </w:r>
      <w:hyperlink w:anchor="Usingkindle" w:history="1">
        <w:r w:rsidR="00431034" w:rsidRPr="005B65DE">
          <w:rPr>
            <w:rStyle w:val="Hyperlink"/>
          </w:rPr>
          <w:t>Kindle</w:t>
        </w:r>
      </w:hyperlink>
      <w:r w:rsidR="001073E0">
        <w:tab/>
      </w:r>
      <w:r w:rsidR="001073E0">
        <w:tab/>
      </w:r>
      <w:r w:rsidR="001073E0">
        <w:tab/>
      </w:r>
      <w:r w:rsidR="001073E0">
        <w:tab/>
      </w:r>
      <w:r w:rsidR="001073E0">
        <w:tab/>
        <w:t>Page 7</w:t>
      </w:r>
      <w:r w:rsidR="00431034">
        <w:br/>
      </w:r>
      <w:hyperlink w:anchor="UsingXBox" w:history="1">
        <w:r w:rsidR="00431034" w:rsidRPr="005B65DE">
          <w:rPr>
            <w:rStyle w:val="Hyperlink"/>
          </w:rPr>
          <w:t>Xbox One</w:t>
        </w:r>
      </w:hyperlink>
      <w:r w:rsidR="001073E0">
        <w:tab/>
      </w:r>
      <w:r w:rsidR="001073E0">
        <w:tab/>
      </w:r>
      <w:r w:rsidR="001073E0">
        <w:tab/>
      </w:r>
      <w:r w:rsidR="001073E0">
        <w:tab/>
        <w:t>Page 8</w:t>
      </w:r>
    </w:p>
    <w:p w14:paraId="1A3F05C4" w14:textId="7ECD022C" w:rsidR="003D68CD" w:rsidRDefault="003D68CD" w:rsidP="00E4711D"/>
    <w:p w14:paraId="19D94740" w14:textId="2E6D4497" w:rsidR="003D68CD" w:rsidRDefault="00915C74" w:rsidP="00915C74">
      <w:pPr>
        <w:pStyle w:val="Heading2"/>
      </w:pPr>
      <w:bookmarkStart w:id="0" w:name="Usingapc"/>
      <w:r>
        <w:t>Using a PC/Laptop</w:t>
      </w:r>
    </w:p>
    <w:bookmarkEnd w:id="0"/>
    <w:p w14:paraId="68392B29" w14:textId="2918A9D1" w:rsidR="00915C74" w:rsidRDefault="00915C74" w:rsidP="00915C74"/>
    <w:p w14:paraId="086F6077" w14:textId="02065BF6" w:rsidR="000F3826" w:rsidRDefault="000F3826" w:rsidP="00545BEE">
      <w:pPr>
        <w:pStyle w:val="ListParagraph"/>
        <w:numPr>
          <w:ilvl w:val="0"/>
          <w:numId w:val="2"/>
        </w:numPr>
      </w:pPr>
      <w:r>
        <w:rPr>
          <w:noProof/>
          <w:lang w:eastAsia="en-GB"/>
        </w:rPr>
        <w:drawing>
          <wp:anchor distT="0" distB="0" distL="114300" distR="114300" simplePos="0" relativeHeight="251648000" behindDoc="1" locked="0" layoutInCell="1" allowOverlap="1" wp14:anchorId="27D51987" wp14:editId="5ED572C3">
            <wp:simplePos x="0" y="0"/>
            <wp:positionH relativeFrom="column">
              <wp:posOffset>495300</wp:posOffset>
            </wp:positionH>
            <wp:positionV relativeFrom="paragraph">
              <wp:posOffset>464820</wp:posOffset>
            </wp:positionV>
            <wp:extent cx="548005" cy="514350"/>
            <wp:effectExtent l="0" t="0" r="4445" b="0"/>
            <wp:wrapTight wrapText="bothSides">
              <wp:wrapPolygon edited="0">
                <wp:start x="0" y="0"/>
                <wp:lineTo x="0" y="20800"/>
                <wp:lineTo x="21024" y="20800"/>
                <wp:lineTo x="210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005" cy="514350"/>
                    </a:xfrm>
                    <a:prstGeom prst="rect">
                      <a:avLst/>
                    </a:prstGeom>
                  </pic:spPr>
                </pic:pic>
              </a:graphicData>
            </a:graphic>
            <wp14:sizeRelH relativeFrom="margin">
              <wp14:pctWidth>0</wp14:pctWidth>
            </wp14:sizeRelH>
            <wp14:sizeRelV relativeFrom="margin">
              <wp14:pctHeight>0</wp14:pctHeight>
            </wp14:sizeRelV>
          </wp:anchor>
        </w:drawing>
      </w:r>
      <w:r w:rsidR="00915C74">
        <w:t xml:space="preserve">We would advise that you do not use Internet Explorer or </w:t>
      </w:r>
      <w:r w:rsidR="00545BEE">
        <w:t xml:space="preserve">Edge browsers to access Google Classroom or Microsoft Team Sites. </w:t>
      </w:r>
    </w:p>
    <w:p w14:paraId="64F43DF8" w14:textId="10825A33" w:rsidR="00915C74" w:rsidRDefault="00545BEE" w:rsidP="000F3826">
      <w:pPr>
        <w:ind w:left="360"/>
      </w:pPr>
      <w:r>
        <w:t>Instead, c</w:t>
      </w:r>
      <w:r w:rsidR="00915C74">
        <w:t>heck that you have Chrome browser installed on your machine – this will ensure</w:t>
      </w:r>
      <w:r>
        <w:t xml:space="preserve"> that everything works effectively.</w:t>
      </w:r>
    </w:p>
    <w:p w14:paraId="6E540655" w14:textId="5C9F27F1" w:rsidR="00C659FB" w:rsidRDefault="00C659FB" w:rsidP="000F3826">
      <w:pPr>
        <w:ind w:left="360"/>
      </w:pPr>
    </w:p>
    <w:p w14:paraId="7D65BFC9" w14:textId="62B8C7A2" w:rsidR="00535637" w:rsidRDefault="00C659FB" w:rsidP="00132497">
      <w:pPr>
        <w:pStyle w:val="ListParagraph"/>
        <w:numPr>
          <w:ilvl w:val="0"/>
          <w:numId w:val="2"/>
        </w:numPr>
      </w:pPr>
      <w:r>
        <w:t xml:space="preserve"> </w:t>
      </w:r>
      <w:r w:rsidR="00535637">
        <w:t>Open the Chrome browser and type in th</w:t>
      </w:r>
      <w:r w:rsidR="000437F7">
        <w:t xml:space="preserve">e </w:t>
      </w:r>
      <w:r w:rsidR="006C79AD">
        <w:t>URL portal.office.com</w:t>
      </w:r>
    </w:p>
    <w:p w14:paraId="38693515" w14:textId="77777777" w:rsidR="00132497" w:rsidRDefault="00132497" w:rsidP="00132497"/>
    <w:p w14:paraId="6790B9CA" w14:textId="4974486E" w:rsidR="00C659FB" w:rsidRDefault="00C659FB" w:rsidP="00C659FB">
      <w:pPr>
        <w:pStyle w:val="ListParagraph"/>
        <w:numPr>
          <w:ilvl w:val="0"/>
          <w:numId w:val="2"/>
        </w:numPr>
      </w:pPr>
      <w:r>
        <w:t xml:space="preserve">To sign onto </w:t>
      </w:r>
      <w:r w:rsidR="006C79AD">
        <w:t>Microsoft Teams Class site</w:t>
      </w:r>
      <w:r>
        <w:t>, please use the username and password provided below:</w:t>
      </w:r>
    </w:p>
    <w:p w14:paraId="147255D9" w14:textId="2F30886E" w:rsidR="00C659FB" w:rsidRPr="002B485F" w:rsidRDefault="00C659FB" w:rsidP="00C659FB">
      <w:pPr>
        <w:ind w:left="720"/>
        <w:rPr>
          <w:highlight w:val="yellow"/>
        </w:rPr>
      </w:pPr>
      <w:r w:rsidRPr="002B485F">
        <w:rPr>
          <w:highlight w:val="yellow"/>
        </w:rPr>
        <w:t>Username:</w:t>
      </w:r>
    </w:p>
    <w:p w14:paraId="330524F0" w14:textId="17D84DED" w:rsidR="00C659FB" w:rsidRDefault="00C659FB" w:rsidP="00C659FB">
      <w:pPr>
        <w:ind w:left="720"/>
      </w:pPr>
      <w:r w:rsidRPr="002B485F">
        <w:rPr>
          <w:highlight w:val="yellow"/>
        </w:rPr>
        <w:t>Password:</w:t>
      </w:r>
    </w:p>
    <w:p w14:paraId="36816E10" w14:textId="1750E600" w:rsidR="00345E5A" w:rsidRDefault="00835EF8" w:rsidP="002B485F">
      <w:pPr>
        <w:ind w:left="720"/>
      </w:pPr>
      <w:r>
        <w:rPr>
          <w:noProof/>
          <w:lang w:eastAsia="en-GB"/>
        </w:rPr>
        <w:drawing>
          <wp:anchor distT="0" distB="0" distL="114300" distR="114300" simplePos="0" relativeHeight="251687423" behindDoc="1" locked="0" layoutInCell="1" allowOverlap="1" wp14:anchorId="2DC94AD8" wp14:editId="3DA08CF0">
            <wp:simplePos x="0" y="0"/>
            <wp:positionH relativeFrom="column">
              <wp:posOffset>495300</wp:posOffset>
            </wp:positionH>
            <wp:positionV relativeFrom="paragraph">
              <wp:posOffset>324485</wp:posOffset>
            </wp:positionV>
            <wp:extent cx="1833245" cy="2306955"/>
            <wp:effectExtent l="19050" t="19050" r="14605" b="17145"/>
            <wp:wrapTight wrapText="bothSides">
              <wp:wrapPolygon edited="0">
                <wp:start x="-224" y="-178"/>
                <wp:lineTo x="-224" y="21582"/>
                <wp:lineTo x="21548" y="21582"/>
                <wp:lineTo x="21548" y="-178"/>
                <wp:lineTo x="-224" y="-178"/>
              </wp:wrapPolygon>
            </wp:wrapTight>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outmicroso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245" cy="2306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1169" w:rsidRPr="002B485F">
        <w:rPr>
          <w:b/>
          <w:bCs/>
        </w:rPr>
        <w:t>NB</w:t>
      </w:r>
      <w:r w:rsidR="00731169">
        <w:t xml:space="preserve"> </w:t>
      </w:r>
      <w:r w:rsidR="00731169" w:rsidRPr="002B485F">
        <w:rPr>
          <w:b/>
          <w:bCs/>
        </w:rPr>
        <w:t>Please note</w:t>
      </w:r>
      <w:r w:rsidR="00731169">
        <w:t xml:space="preserve"> that if you already have a </w:t>
      </w:r>
      <w:r w:rsidR="006C79AD">
        <w:t>Microsoft</w:t>
      </w:r>
      <w:r w:rsidR="00731169">
        <w:t xml:space="preserve"> account</w:t>
      </w:r>
      <w:r w:rsidR="00521FC2">
        <w:t xml:space="preserve"> (e.g for your Xbox One)</w:t>
      </w:r>
      <w:r w:rsidR="00731169">
        <w:t xml:space="preserve">, you will automatically be signed in with that account rather than the </w:t>
      </w:r>
      <w:r w:rsidR="00F001BF">
        <w:t>new student one</w:t>
      </w:r>
      <w:r w:rsidR="00731169">
        <w:t xml:space="preserve"> provided above</w:t>
      </w:r>
      <w:r w:rsidR="00F97792">
        <w:t>.</w:t>
      </w:r>
      <w:r w:rsidR="00731169">
        <w:t xml:space="preserve">  You will need to sign out of your existing account first</w:t>
      </w:r>
      <w:r w:rsidR="000F175B">
        <w:t>.  Tap your initial in top right of screen</w:t>
      </w:r>
      <w:r w:rsidR="003B4486">
        <w:t xml:space="preserve"> (see white arrow pointing at it)</w:t>
      </w:r>
      <w:r w:rsidR="000F175B">
        <w:t xml:space="preserve">, then </w:t>
      </w:r>
      <w:r w:rsidR="000F175B" w:rsidRPr="000F175B">
        <w:rPr>
          <w:b/>
          <w:bCs/>
        </w:rPr>
        <w:t>Sign Out</w:t>
      </w:r>
      <w:r w:rsidR="000F175B">
        <w:t xml:space="preserve"> (red arrow). Close down Chrome and try logging in again to </w:t>
      </w:r>
      <w:r w:rsidR="000F175B" w:rsidRPr="003B4486">
        <w:rPr>
          <w:b/>
          <w:bCs/>
        </w:rPr>
        <w:t>portal.office.com</w:t>
      </w:r>
      <w:r w:rsidR="000F175B">
        <w:t xml:space="preserve"> with the </w:t>
      </w:r>
      <w:r w:rsidR="003B4486">
        <w:t>username and password</w:t>
      </w:r>
      <w:r w:rsidR="000F175B">
        <w:t xml:space="preserve"> above.</w:t>
      </w:r>
    </w:p>
    <w:p w14:paraId="5F92A2AE" w14:textId="77777777" w:rsidR="00345E5A" w:rsidRDefault="00345E5A">
      <w:r>
        <w:br w:type="page"/>
      </w:r>
    </w:p>
    <w:p w14:paraId="338781BF" w14:textId="1777DE21" w:rsidR="000F175B" w:rsidRDefault="00345E5A" w:rsidP="002B485F">
      <w:pPr>
        <w:ind w:left="720"/>
      </w:pPr>
      <w:r>
        <w:rPr>
          <w:noProof/>
          <w:lang w:eastAsia="en-GB"/>
        </w:rPr>
        <w:lastRenderedPageBreak/>
        <w:drawing>
          <wp:anchor distT="0" distB="0" distL="114300" distR="114300" simplePos="0" relativeHeight="251689471" behindDoc="1" locked="0" layoutInCell="1" allowOverlap="1" wp14:anchorId="6C91678F" wp14:editId="534BB4D1">
            <wp:simplePos x="0" y="0"/>
            <wp:positionH relativeFrom="column">
              <wp:posOffset>275590</wp:posOffset>
            </wp:positionH>
            <wp:positionV relativeFrom="paragraph">
              <wp:posOffset>0</wp:posOffset>
            </wp:positionV>
            <wp:extent cx="1385570" cy="2320925"/>
            <wp:effectExtent l="19050" t="19050" r="24130" b="22225"/>
            <wp:wrapTight wrapText="bothSides">
              <wp:wrapPolygon edited="0">
                <wp:start x="-297" y="-177"/>
                <wp:lineTo x="-297" y="21630"/>
                <wp:lineTo x="21679" y="21630"/>
                <wp:lineTo x="21679" y="-177"/>
                <wp:lineTo x="-297" y="-17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cognitowind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5570" cy="23209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EA68B8" w14:textId="77777777" w:rsidR="003515E3" w:rsidRDefault="000360AD" w:rsidP="002B485F">
      <w:pPr>
        <w:ind w:left="720"/>
      </w:pPr>
      <w:r>
        <w:t xml:space="preserve">If that doesn’t work, </w:t>
      </w:r>
      <w:r w:rsidR="006C79AD">
        <w:t xml:space="preserve">open a new </w:t>
      </w:r>
      <w:r w:rsidR="006C79AD" w:rsidRPr="003B4486">
        <w:rPr>
          <w:b/>
          <w:bCs/>
        </w:rPr>
        <w:t>Incognito tab</w:t>
      </w:r>
      <w:r w:rsidR="006C79AD">
        <w:t xml:space="preserve"> in Chrome </w:t>
      </w:r>
      <w:r w:rsidR="003B4486">
        <w:t>1. C</w:t>
      </w:r>
      <w:r w:rsidR="006C79AD">
        <w:t>lick on the three dots at top right-hand corner of screen</w:t>
      </w:r>
      <w:r w:rsidR="00F001BF">
        <w:t xml:space="preserve"> – see red arrow pointing down</w:t>
      </w:r>
      <w:r w:rsidR="003515E3">
        <w:t>.</w:t>
      </w:r>
      <w:r w:rsidR="00F001BF">
        <w:t xml:space="preserve"> </w:t>
      </w:r>
    </w:p>
    <w:p w14:paraId="1E719708" w14:textId="3229283D" w:rsidR="00C659FB" w:rsidRDefault="003515E3" w:rsidP="002B485F">
      <w:pPr>
        <w:ind w:left="720"/>
      </w:pPr>
      <w:r>
        <w:t>2. T</w:t>
      </w:r>
      <w:r w:rsidR="00F001BF">
        <w:t xml:space="preserve">hen </w:t>
      </w:r>
      <w:r>
        <w:t xml:space="preserve">click </w:t>
      </w:r>
      <w:r w:rsidR="00F001BF">
        <w:t>on New Incognito tab</w:t>
      </w:r>
      <w:r>
        <w:t xml:space="preserve"> (red arrow pointing to left)</w:t>
      </w:r>
    </w:p>
    <w:p w14:paraId="445D834B" w14:textId="5282B042" w:rsidR="00F001BF" w:rsidRDefault="00F001BF" w:rsidP="002B485F">
      <w:pPr>
        <w:ind w:left="720"/>
      </w:pPr>
    </w:p>
    <w:p w14:paraId="7AB0AFE9" w14:textId="63591A46" w:rsidR="00F001BF" w:rsidRDefault="00F001BF" w:rsidP="002B485F">
      <w:pPr>
        <w:ind w:left="720"/>
      </w:pPr>
      <w:r>
        <w:t xml:space="preserve">Once the tab is open, type </w:t>
      </w:r>
      <w:r w:rsidRPr="003515E3">
        <w:rPr>
          <w:b/>
          <w:bCs/>
        </w:rPr>
        <w:t>portal.office.com</w:t>
      </w:r>
      <w:r>
        <w:t xml:space="preserve"> and follow the instructions for signing in below</w:t>
      </w:r>
      <w:r w:rsidR="003515E3">
        <w:t xml:space="preserve"> in 4.</w:t>
      </w:r>
    </w:p>
    <w:p w14:paraId="16FBBFBE" w14:textId="714E0594" w:rsidR="00835EF8" w:rsidRDefault="00835EF8" w:rsidP="002B485F">
      <w:pPr>
        <w:ind w:left="720"/>
      </w:pPr>
    </w:p>
    <w:p w14:paraId="589A6374" w14:textId="2973E43B" w:rsidR="002B485F" w:rsidRDefault="002B485F" w:rsidP="00731169"/>
    <w:p w14:paraId="5D77BF3F" w14:textId="466ADC2C" w:rsidR="002B485F" w:rsidRDefault="007F0CF7" w:rsidP="00F97792">
      <w:pPr>
        <w:pStyle w:val="ListParagraph"/>
        <w:numPr>
          <w:ilvl w:val="0"/>
          <w:numId w:val="2"/>
        </w:numPr>
      </w:pPr>
      <w:r>
        <w:t xml:space="preserve">You will have to </w:t>
      </w:r>
      <w:r w:rsidR="00521FC2">
        <w:t>type in</w:t>
      </w:r>
      <w:r>
        <w:t xml:space="preserve"> your username twice, firstly on th</w:t>
      </w:r>
      <w:r w:rsidR="00447355">
        <w:t>e</w:t>
      </w:r>
      <w:r>
        <w:t xml:space="preserve"> screen</w:t>
      </w:r>
      <w:r w:rsidR="00447355">
        <w:t xml:space="preserve"> on left</w:t>
      </w:r>
      <w:r>
        <w:t xml:space="preserve"> and then on the </w:t>
      </w:r>
      <w:r w:rsidR="00447355">
        <w:t xml:space="preserve">right-hand </w:t>
      </w:r>
      <w:r>
        <w:t>screen.</w:t>
      </w:r>
    </w:p>
    <w:p w14:paraId="04EFF39B" w14:textId="5784FD8F" w:rsidR="007F0CF7" w:rsidRDefault="00F97792" w:rsidP="007F0CF7">
      <w:r>
        <w:rPr>
          <w:noProof/>
          <w:lang w:eastAsia="en-GB"/>
        </w:rPr>
        <mc:AlternateContent>
          <mc:Choice Requires="wpg">
            <w:drawing>
              <wp:anchor distT="0" distB="0" distL="114300" distR="114300" simplePos="0" relativeHeight="251691519" behindDoc="0" locked="0" layoutInCell="1" allowOverlap="1" wp14:anchorId="24002D91" wp14:editId="1A64A9C4">
                <wp:simplePos x="0" y="0"/>
                <wp:positionH relativeFrom="column">
                  <wp:posOffset>347662</wp:posOffset>
                </wp:positionH>
                <wp:positionV relativeFrom="paragraph">
                  <wp:posOffset>133350</wp:posOffset>
                </wp:positionV>
                <wp:extent cx="5386070" cy="1769745"/>
                <wp:effectExtent l="0" t="0" r="5080" b="1905"/>
                <wp:wrapNone/>
                <wp:docPr id="29" name="Group 29"/>
                <wp:cNvGraphicFramePr/>
                <a:graphic xmlns:a="http://schemas.openxmlformats.org/drawingml/2006/main">
                  <a:graphicData uri="http://schemas.microsoft.com/office/word/2010/wordprocessingGroup">
                    <wpg:wgp>
                      <wpg:cNvGrpSpPr/>
                      <wpg:grpSpPr>
                        <a:xfrm>
                          <a:off x="0" y="0"/>
                          <a:ext cx="5386070" cy="1769745"/>
                          <a:chOff x="0" y="0"/>
                          <a:chExt cx="5386070" cy="1769745"/>
                        </a:xfrm>
                      </wpg:grpSpPr>
                      <pic:pic xmlns:pic="http://schemas.openxmlformats.org/drawingml/2006/picture">
                        <pic:nvPicPr>
                          <pic:cNvPr id="30" name="Picture 30" descr="A screenshot of a computer&#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28252" t="22898" r="21976" b="17414"/>
                          <a:stretch/>
                        </pic:blipFill>
                        <pic:spPr bwMode="auto">
                          <a:xfrm>
                            <a:off x="2762250" y="0"/>
                            <a:ext cx="2623820" cy="1769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6650" cy="1766570"/>
                          </a:xfrm>
                          <a:prstGeom prst="rect">
                            <a:avLst/>
                          </a:prstGeom>
                        </pic:spPr>
                      </pic:pic>
                      <wps:wsp>
                        <wps:cNvPr id="34" name="Arrow: Right 34"/>
                        <wps:cNvSpPr/>
                        <wps:spPr>
                          <a:xfrm>
                            <a:off x="2466975" y="928688"/>
                            <a:ext cx="295275"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85DD66" id="Group 29" o:spid="_x0000_s1026" style="position:absolute;margin-left:27.35pt;margin-top:10.5pt;width:424.1pt;height:139.35pt;z-index:251691519" coordsize="53860,17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A screenshot of a computer&#10;&#10;Description automatically generated" style="position:absolute;left:27622;width:26238;height:1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">
                  <v:imagedata r:id="rId15" o:title="A screenshot of a computer&#10;&#10;Description automatically generated" croptop="15006f" cropbottom="11412f" cropleft="18515f" cropright="14402f"/>
                  <v:path arrowok="t"/>
                </v:shape>
                <v:shape id="Picture 31" o:spid="_x0000_s1028" type="#_x0000_t75" alt="A screenshot of a cell phone&#10;&#10;Description automatically generated" style="position:absolute;width:24066;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">
                  <v:imagedata r:id="rId16" o:title="A screenshot of a cell phone&#10;&#10;Description automatically generated"/>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9" type="#_x0000_t13" style="position:absolute;left:24669;top:9286;width:295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" adj="14284" fillcolor="red" strokecolor="red" strokeweight="1pt"/>
              </v:group>
            </w:pict>
          </mc:Fallback>
        </mc:AlternateContent>
      </w:r>
    </w:p>
    <w:p w14:paraId="3BE2E182" w14:textId="335E1C63" w:rsidR="00DC7E9B" w:rsidRDefault="00DC7E9B" w:rsidP="00DC7E9B"/>
    <w:p w14:paraId="11675AA7" w14:textId="61E3598D" w:rsidR="002B485F" w:rsidRDefault="002B485F" w:rsidP="00731169"/>
    <w:p w14:paraId="7E8E9D0D" w14:textId="3CB86FD0" w:rsidR="00447355" w:rsidRDefault="00447355" w:rsidP="00731169"/>
    <w:p w14:paraId="73CE1502" w14:textId="72178B06" w:rsidR="00447355" w:rsidRDefault="00447355" w:rsidP="00731169"/>
    <w:p w14:paraId="2668AC1A" w14:textId="5BE299EE" w:rsidR="00447355" w:rsidRDefault="00447355" w:rsidP="00731169"/>
    <w:p w14:paraId="2E1CE36E" w14:textId="6D058E58" w:rsidR="00447355" w:rsidRDefault="00447355" w:rsidP="00731169"/>
    <w:p w14:paraId="2FBD3F70" w14:textId="77777777" w:rsidR="00447355" w:rsidRDefault="00447355" w:rsidP="00731169"/>
    <w:p w14:paraId="2A90FC2C" w14:textId="3B3DF5E5" w:rsidR="009632FE" w:rsidRDefault="009F277B" w:rsidP="00731169">
      <w:r>
        <w:t xml:space="preserve">            Finally you will be asked to </w:t>
      </w:r>
      <w:r w:rsidR="00110B35">
        <w:t>type in</w:t>
      </w:r>
      <w:r>
        <w:t xml:space="preserve"> the password provided on the previous</w:t>
      </w:r>
      <w:r>
        <w:br/>
        <w:t xml:space="preserve">            page</w:t>
      </w:r>
      <w:r w:rsidR="00521FC2">
        <w:t>, or by your class teacher.</w:t>
      </w:r>
    </w:p>
    <w:p w14:paraId="07DE7199" w14:textId="7BB8AAD5" w:rsidR="009F277B" w:rsidRDefault="009F277B" w:rsidP="00731169"/>
    <w:p w14:paraId="04908B36" w14:textId="22A55F97" w:rsidR="002B4276" w:rsidRDefault="00BC0879" w:rsidP="002B4276">
      <w:pPr>
        <w:pStyle w:val="ListParagraph"/>
        <w:numPr>
          <w:ilvl w:val="0"/>
          <w:numId w:val="9"/>
        </w:numPr>
      </w:pPr>
      <w:r>
        <w:rPr>
          <w:noProof/>
          <w:lang w:eastAsia="en-GB"/>
        </w:rPr>
        <w:drawing>
          <wp:anchor distT="0" distB="0" distL="114300" distR="114300" simplePos="0" relativeHeight="251695615" behindDoc="1" locked="0" layoutInCell="1" allowOverlap="1" wp14:anchorId="63B0E3E9" wp14:editId="22D19700">
            <wp:simplePos x="0" y="0"/>
            <wp:positionH relativeFrom="column">
              <wp:posOffset>409258</wp:posOffset>
            </wp:positionH>
            <wp:positionV relativeFrom="paragraph">
              <wp:posOffset>500063</wp:posOffset>
            </wp:positionV>
            <wp:extent cx="5533684" cy="2076450"/>
            <wp:effectExtent l="19050" t="19050" r="0" b="0"/>
            <wp:wrapTight wrapText="bothSides">
              <wp:wrapPolygon edited="0">
                <wp:start x="-74" y="-198"/>
                <wp:lineTo x="-74" y="21600"/>
                <wp:lineTo x="21593" y="21600"/>
                <wp:lineTo x="21593" y="-198"/>
                <wp:lineTo x="-74" y="-198"/>
              </wp:wrapPolygon>
            </wp:wrapTight>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msitehome.png"/>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33684" cy="2076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F277B">
        <w:t xml:space="preserve">Once you have signed into </w:t>
      </w:r>
      <w:r w:rsidR="00DD04FB">
        <w:t>Microsoft Teams site</w:t>
      </w:r>
      <w:r w:rsidR="009F277B">
        <w:t xml:space="preserve"> successfully</w:t>
      </w:r>
      <w:r w:rsidR="002B4276">
        <w:t xml:space="preserve"> you will </w:t>
      </w:r>
      <w:r>
        <w:t>arrive</w:t>
      </w:r>
      <w:r w:rsidR="002B4276">
        <w:t xml:space="preserve"> </w:t>
      </w:r>
      <w:r>
        <w:t>at</w:t>
      </w:r>
      <w:r w:rsidR="002B4276">
        <w:t xml:space="preserve"> the Home screen for the site.  Click on Teams (circled in red with arrow)</w:t>
      </w:r>
    </w:p>
    <w:p w14:paraId="0B71E2A3" w14:textId="2D75FE31" w:rsidR="00DD04FB" w:rsidRDefault="00DD04FB" w:rsidP="00BC0879">
      <w:pPr>
        <w:ind w:left="360"/>
      </w:pPr>
    </w:p>
    <w:p w14:paraId="28DF2AF0" w14:textId="3D50E9C4" w:rsidR="00DD04FB" w:rsidRDefault="00DD04FB" w:rsidP="00DD04FB"/>
    <w:p w14:paraId="7E64039D" w14:textId="6424C9BC" w:rsidR="009E4BCB" w:rsidRDefault="009E4BCB" w:rsidP="00295F13"/>
    <w:p w14:paraId="32E03ECF" w14:textId="33AF6B00" w:rsidR="009E4BCB" w:rsidRDefault="009E4BCB" w:rsidP="00295F13"/>
    <w:p w14:paraId="3BD2C621" w14:textId="52AF14B6" w:rsidR="009E4BCB" w:rsidRDefault="009E4BCB" w:rsidP="00295F13"/>
    <w:p w14:paraId="26293E7F" w14:textId="257234F8" w:rsidR="00295F13" w:rsidRDefault="00295F13" w:rsidP="00295F13"/>
    <w:p w14:paraId="2966C8C4" w14:textId="6CAAD850" w:rsidR="009E4BCB" w:rsidRDefault="009E4BCB" w:rsidP="00295F13"/>
    <w:p w14:paraId="298D75A5" w14:textId="7372E9FD" w:rsidR="00110B35" w:rsidRDefault="00110B35" w:rsidP="00110B35">
      <w:pPr>
        <w:pStyle w:val="ListParagraph"/>
        <w:numPr>
          <w:ilvl w:val="0"/>
          <w:numId w:val="9"/>
        </w:numPr>
      </w:pPr>
      <w:r>
        <w:lastRenderedPageBreak/>
        <w:t xml:space="preserve">When you have clicked on Teams you will see any Team Sites you may be a member of – for example you may </w:t>
      </w:r>
      <w:r w:rsidR="00426799">
        <w:t xml:space="preserve">see </w:t>
      </w:r>
      <w:r>
        <w:t xml:space="preserve">your own class (e.g Jaguars, Butterflies, Class 1 etc).  Click on </w:t>
      </w:r>
      <w:r w:rsidR="00426799">
        <w:t>your</w:t>
      </w:r>
      <w:r>
        <w:t xml:space="preserve"> class site</w:t>
      </w:r>
      <w:r w:rsidR="00426799">
        <w:t>.</w:t>
      </w:r>
    </w:p>
    <w:p w14:paraId="32E70F63" w14:textId="77777777" w:rsidR="00110B35" w:rsidRDefault="00110B35" w:rsidP="00110B35">
      <w:r>
        <w:rPr>
          <w:noProof/>
          <w:lang w:eastAsia="en-GB"/>
        </w:rPr>
        <w:drawing>
          <wp:anchor distT="0" distB="0" distL="114300" distR="114300" simplePos="0" relativeHeight="251698687" behindDoc="1" locked="0" layoutInCell="1" allowOverlap="1" wp14:anchorId="59F469FF" wp14:editId="5D9AA9D3">
            <wp:simplePos x="0" y="0"/>
            <wp:positionH relativeFrom="column">
              <wp:posOffset>614363</wp:posOffset>
            </wp:positionH>
            <wp:positionV relativeFrom="paragraph">
              <wp:posOffset>52705</wp:posOffset>
            </wp:positionV>
            <wp:extent cx="4686300" cy="2724150"/>
            <wp:effectExtent l="19050" t="19050" r="19050" b="19050"/>
            <wp:wrapTight wrapText="bothSides">
              <wp:wrapPolygon edited="0">
                <wp:start x="-88" y="-151"/>
                <wp:lineTo x="-88" y="21600"/>
                <wp:lineTo x="21600" y="21600"/>
                <wp:lineTo x="21600" y="-151"/>
                <wp:lineTo x="-88" y="-151"/>
              </wp:wrapPolygon>
            </wp:wrapTight>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ammembershi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6300" cy="2724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54617A3" w14:textId="77777777" w:rsidR="00110B35" w:rsidRDefault="00110B35" w:rsidP="00110B35">
      <w:pPr>
        <w:ind w:left="360"/>
      </w:pPr>
      <w:r>
        <w:t xml:space="preserve"> </w:t>
      </w:r>
    </w:p>
    <w:p w14:paraId="4D05BDC7" w14:textId="77777777" w:rsidR="00110B35" w:rsidRDefault="00110B35" w:rsidP="00110B35"/>
    <w:p w14:paraId="704E54E8" w14:textId="77777777" w:rsidR="00110B35" w:rsidRDefault="00110B35" w:rsidP="00110B35"/>
    <w:p w14:paraId="081C2B6A" w14:textId="77777777" w:rsidR="00110B35" w:rsidRDefault="00110B35" w:rsidP="00110B35"/>
    <w:p w14:paraId="3BBA40F9" w14:textId="77777777" w:rsidR="00110B35" w:rsidRDefault="00110B35" w:rsidP="00110B35"/>
    <w:p w14:paraId="735B6486" w14:textId="77777777" w:rsidR="00110B35" w:rsidRDefault="00110B35" w:rsidP="00110B35"/>
    <w:p w14:paraId="142C613E" w14:textId="77777777" w:rsidR="00110B35" w:rsidRDefault="00110B35" w:rsidP="00110B35"/>
    <w:p w14:paraId="059B450B" w14:textId="77777777" w:rsidR="00110B35" w:rsidRDefault="00110B35" w:rsidP="00110B35"/>
    <w:p w14:paraId="30B46F58" w14:textId="77777777" w:rsidR="00110B35" w:rsidRDefault="00110B35" w:rsidP="00110B35"/>
    <w:p w14:paraId="15204D3A" w14:textId="374E44C9" w:rsidR="00110B35" w:rsidRDefault="00426799" w:rsidP="00110B35">
      <w:pPr>
        <w:pStyle w:val="ListParagraph"/>
        <w:numPr>
          <w:ilvl w:val="0"/>
          <w:numId w:val="9"/>
        </w:numPr>
      </w:pPr>
      <w:r>
        <w:t>The next</w:t>
      </w:r>
      <w:r w:rsidR="00110B35">
        <w:t xml:space="preserve"> screen</w:t>
      </w:r>
      <w:r>
        <w:t xml:space="preserve"> you arrive on</w:t>
      </w:r>
      <w:r w:rsidR="00C21433">
        <w:t>, you will notice</w:t>
      </w:r>
      <w:r w:rsidR="00110B35">
        <w:t xml:space="preserve"> there are several tabs at the top of the page – Posts, Files, Class Notebook, Assignments, Grades and +</w:t>
      </w:r>
    </w:p>
    <w:p w14:paraId="133F5DC6" w14:textId="77777777" w:rsidR="00110B35" w:rsidRDefault="00110B35" w:rsidP="00110B35">
      <w:pPr>
        <w:pStyle w:val="ListParagraph"/>
      </w:pPr>
      <w:r>
        <w:rPr>
          <w:noProof/>
          <w:lang w:eastAsia="en-GB"/>
        </w:rPr>
        <w:drawing>
          <wp:anchor distT="0" distB="0" distL="114300" distR="114300" simplePos="0" relativeHeight="251699711" behindDoc="1" locked="0" layoutInCell="1" allowOverlap="1" wp14:anchorId="7A747B1E" wp14:editId="1171E0CB">
            <wp:simplePos x="0" y="0"/>
            <wp:positionH relativeFrom="column">
              <wp:posOffset>485775</wp:posOffset>
            </wp:positionH>
            <wp:positionV relativeFrom="paragraph">
              <wp:posOffset>178435</wp:posOffset>
            </wp:positionV>
            <wp:extent cx="4204970" cy="618490"/>
            <wp:effectExtent l="19050" t="19050" r="24130" b="10160"/>
            <wp:wrapTight wrapText="bothSides">
              <wp:wrapPolygon edited="0">
                <wp:start x="-98" y="-665"/>
                <wp:lineTo x="-98" y="21290"/>
                <wp:lineTo x="21626" y="21290"/>
                <wp:lineTo x="21626" y="-665"/>
                <wp:lineTo x="-98" y="-665"/>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sta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970" cy="618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FD3526" w14:textId="77777777" w:rsidR="00110B35" w:rsidRDefault="00110B35" w:rsidP="00110B35">
      <w:pPr>
        <w:pStyle w:val="ListParagraph"/>
      </w:pPr>
    </w:p>
    <w:p w14:paraId="0CEC9979" w14:textId="77777777" w:rsidR="00110B35" w:rsidRDefault="00110B35" w:rsidP="00110B35">
      <w:pPr>
        <w:pStyle w:val="ListParagraph"/>
      </w:pPr>
    </w:p>
    <w:p w14:paraId="6BC85FF1" w14:textId="77777777" w:rsidR="00110B35" w:rsidRDefault="00110B35" w:rsidP="00110B35"/>
    <w:p w14:paraId="0115939B" w14:textId="406A2B7C" w:rsidR="00110B35" w:rsidRDefault="00110B35" w:rsidP="00110B35">
      <w:pPr>
        <w:pStyle w:val="ListParagraph"/>
      </w:pPr>
      <w:r>
        <w:t xml:space="preserve">You will land on the Posts tab (it’s got a line under it).  On this page you can post messages to your </w:t>
      </w:r>
      <w:r w:rsidR="00C21433">
        <w:t>teacher (or other students)</w:t>
      </w:r>
      <w:r>
        <w:t xml:space="preserve"> and get replies from them, you can include pictures and video here too or attach files</w:t>
      </w:r>
      <w:r w:rsidR="00C21433">
        <w:t>.</w:t>
      </w:r>
    </w:p>
    <w:p w14:paraId="33CC6485" w14:textId="77777777" w:rsidR="00110B35" w:rsidRDefault="00110B35" w:rsidP="00110B35">
      <w:pPr>
        <w:pStyle w:val="ListParagraph"/>
      </w:pPr>
    </w:p>
    <w:p w14:paraId="482BF796" w14:textId="7D5723E2" w:rsidR="00110B35" w:rsidRDefault="00D64026" w:rsidP="00D64026">
      <w:pPr>
        <w:pStyle w:val="ListParagraph"/>
        <w:rPr>
          <w:i/>
          <w:iCs/>
        </w:rPr>
      </w:pPr>
      <w:r>
        <w:t>Remember</w:t>
      </w:r>
      <w:r w:rsidR="00110B35">
        <w:t xml:space="preserve"> that when </w:t>
      </w:r>
      <w:r w:rsidR="00C21433">
        <w:t>you type in comments here</w:t>
      </w:r>
      <w:r>
        <w:t xml:space="preserve"> in Posts</w:t>
      </w:r>
      <w:r w:rsidR="00C21433">
        <w:t xml:space="preserve"> you and your classmates</w:t>
      </w:r>
      <w:r w:rsidR="00110B35">
        <w:t xml:space="preserve"> will all be using the same account so </w:t>
      </w:r>
      <w:r w:rsidR="004B0F20">
        <w:t xml:space="preserve">your teacher won’t know </w:t>
      </w:r>
      <w:r w:rsidR="00110B35">
        <w:t>who has posted</w:t>
      </w:r>
      <w:r w:rsidR="004B0F20">
        <w:t xml:space="preserve">. </w:t>
      </w:r>
      <w:r w:rsidR="004B0F20" w:rsidRPr="00D64026">
        <w:rPr>
          <w:b/>
          <w:bCs/>
        </w:rPr>
        <w:t>Remember to</w:t>
      </w:r>
      <w:r w:rsidR="00110B35" w:rsidRPr="00D64026">
        <w:rPr>
          <w:b/>
          <w:bCs/>
        </w:rPr>
        <w:t xml:space="preserve"> type </w:t>
      </w:r>
      <w:r w:rsidR="004B0F20" w:rsidRPr="00D64026">
        <w:rPr>
          <w:b/>
          <w:bCs/>
        </w:rPr>
        <w:t>your</w:t>
      </w:r>
      <w:r w:rsidR="00110B35" w:rsidRPr="00D64026">
        <w:rPr>
          <w:b/>
          <w:bCs/>
        </w:rPr>
        <w:t xml:space="preserve"> name</w:t>
      </w:r>
      <w:r w:rsidR="004B0F20" w:rsidRPr="00D64026">
        <w:rPr>
          <w:b/>
          <w:bCs/>
        </w:rPr>
        <w:t xml:space="preserve"> first</w:t>
      </w:r>
      <w:r w:rsidR="00110B35" w:rsidRPr="00D64026">
        <w:rPr>
          <w:b/>
          <w:bCs/>
        </w:rPr>
        <w:t xml:space="preserve"> and then </w:t>
      </w:r>
      <w:r w:rsidR="004B0F20" w:rsidRPr="00D64026">
        <w:rPr>
          <w:b/>
          <w:bCs/>
        </w:rPr>
        <w:t>your</w:t>
      </w:r>
      <w:r w:rsidR="00110B35" w:rsidRPr="00D64026">
        <w:rPr>
          <w:b/>
          <w:bCs/>
        </w:rPr>
        <w:t xml:space="preserve"> message</w:t>
      </w:r>
      <w:r w:rsidR="00110B35">
        <w:t xml:space="preserve"> e.g  </w:t>
      </w:r>
      <w:r w:rsidR="00110B35" w:rsidRPr="004B0F20">
        <w:rPr>
          <w:i/>
          <w:iCs/>
        </w:rPr>
        <w:t>Leah – I can’t find the document you posted Miss.</w:t>
      </w:r>
    </w:p>
    <w:p w14:paraId="13089F59" w14:textId="77777777" w:rsidR="00D64026" w:rsidRPr="00D64026" w:rsidRDefault="00D64026" w:rsidP="00D64026">
      <w:pPr>
        <w:pStyle w:val="ListParagraph"/>
        <w:rPr>
          <w:i/>
          <w:iCs/>
        </w:rPr>
      </w:pPr>
    </w:p>
    <w:p w14:paraId="23D53B09" w14:textId="1C74C9BD" w:rsidR="002875D7" w:rsidRDefault="00110B35" w:rsidP="002875D7">
      <w:pPr>
        <w:pStyle w:val="ListParagraph"/>
        <w:numPr>
          <w:ilvl w:val="0"/>
          <w:numId w:val="9"/>
        </w:numPr>
      </w:pPr>
      <w:r>
        <w:t xml:space="preserve">Click on the </w:t>
      </w:r>
      <w:r w:rsidRPr="007125A5">
        <w:rPr>
          <w:b/>
          <w:bCs/>
        </w:rPr>
        <w:t>Files</w:t>
      </w:r>
      <w:r>
        <w:t xml:space="preserve"> tab.  </w:t>
      </w:r>
      <w:r w:rsidR="00D64026">
        <w:t>You will see a folder called</w:t>
      </w:r>
      <w:r>
        <w:t xml:space="preserve"> Class Materials folder </w:t>
      </w:r>
      <w:r w:rsidR="00D64026">
        <w:t xml:space="preserve">which your teacher will put documents in for you to work from.  These documents </w:t>
      </w:r>
      <w:r w:rsidR="002875D7">
        <w:t xml:space="preserve">cannot be edited, </w:t>
      </w:r>
      <w:r w:rsidR="007125A5">
        <w:t>you can only read them</w:t>
      </w:r>
      <w:r w:rsidR="002875D7">
        <w:t xml:space="preserve">.  </w:t>
      </w:r>
    </w:p>
    <w:p w14:paraId="671AEC5F" w14:textId="77777777" w:rsidR="007125A5" w:rsidRDefault="007125A5" w:rsidP="007125A5">
      <w:pPr>
        <w:pStyle w:val="ListParagraph"/>
      </w:pPr>
    </w:p>
    <w:p w14:paraId="59C613FA" w14:textId="4AB0BC35" w:rsidR="00110B35" w:rsidRDefault="00110B35" w:rsidP="00110B35">
      <w:pPr>
        <w:pStyle w:val="ListParagraph"/>
        <w:numPr>
          <w:ilvl w:val="0"/>
          <w:numId w:val="9"/>
        </w:numPr>
      </w:pPr>
      <w:r>
        <w:t xml:space="preserve">To create </w:t>
      </w:r>
      <w:r w:rsidR="007125A5">
        <w:t>your own</w:t>
      </w:r>
      <w:r>
        <w:t xml:space="preserve"> folder, click on down arrow next to </w:t>
      </w:r>
      <w:r w:rsidRPr="00136277">
        <w:rPr>
          <w:b/>
          <w:bCs/>
        </w:rPr>
        <w:t>New</w:t>
      </w:r>
      <w:r>
        <w:t xml:space="preserve"> and select </w:t>
      </w:r>
      <w:r w:rsidRPr="00485CDE">
        <w:rPr>
          <w:b/>
          <w:bCs/>
        </w:rPr>
        <w:t>Folder</w:t>
      </w:r>
      <w:r>
        <w:t>, from the drop-down menu.   A box will come up for you to create a name for your folder</w:t>
      </w:r>
      <w:r w:rsidR="00136277">
        <w:t xml:space="preserve"> – name it with your own name.</w:t>
      </w:r>
    </w:p>
    <w:p w14:paraId="1EF93989" w14:textId="56074E8A" w:rsidR="00110B35" w:rsidRDefault="00110B35" w:rsidP="00110B35">
      <w:pPr>
        <w:ind w:left="720"/>
      </w:pPr>
      <w:r>
        <w:t xml:space="preserve">You will notice that you can also create Word, Excel, Powerpoint files from this menu too.  </w:t>
      </w:r>
      <w:r w:rsidR="00136277">
        <w:t xml:space="preserve">Make sure you create these files when you have clicked in your own folder in Files. </w:t>
      </w:r>
    </w:p>
    <w:p w14:paraId="5A20FCD5" w14:textId="77777777" w:rsidR="00110B35" w:rsidRDefault="00110B35" w:rsidP="00110B35">
      <w:r>
        <w:rPr>
          <w:noProof/>
          <w:lang w:eastAsia="en-GB"/>
        </w:rPr>
        <w:lastRenderedPageBreak/>
        <w:drawing>
          <wp:anchor distT="0" distB="0" distL="114300" distR="114300" simplePos="0" relativeHeight="251700735" behindDoc="1" locked="0" layoutInCell="1" allowOverlap="1" wp14:anchorId="5B6FCC31" wp14:editId="58C976C1">
            <wp:simplePos x="0" y="0"/>
            <wp:positionH relativeFrom="column">
              <wp:posOffset>513715</wp:posOffset>
            </wp:positionH>
            <wp:positionV relativeFrom="paragraph">
              <wp:posOffset>50800</wp:posOffset>
            </wp:positionV>
            <wp:extent cx="5816600" cy="2714625"/>
            <wp:effectExtent l="0" t="0" r="0" b="9525"/>
            <wp:wrapTight wrapText="bothSides">
              <wp:wrapPolygon edited="0">
                <wp:start x="0" y="0"/>
                <wp:lineTo x="0" y="21524"/>
                <wp:lineTo x="21506" y="21524"/>
                <wp:lineTo x="21506" y="0"/>
                <wp:lineTo x="0" y="0"/>
              </wp:wrapPolygon>
            </wp:wrapTight>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amcreatefold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6600" cy="2714625"/>
                    </a:xfrm>
                    <a:prstGeom prst="rect">
                      <a:avLst/>
                    </a:prstGeom>
                  </pic:spPr>
                </pic:pic>
              </a:graphicData>
            </a:graphic>
            <wp14:sizeRelH relativeFrom="margin">
              <wp14:pctWidth>0</wp14:pctWidth>
            </wp14:sizeRelH>
            <wp14:sizeRelV relativeFrom="margin">
              <wp14:pctHeight>0</wp14:pctHeight>
            </wp14:sizeRelV>
          </wp:anchor>
        </w:drawing>
      </w:r>
    </w:p>
    <w:p w14:paraId="3E905CD5" w14:textId="77777777" w:rsidR="00110B35" w:rsidRDefault="00110B35" w:rsidP="00110B35"/>
    <w:p w14:paraId="43462EF8" w14:textId="77777777" w:rsidR="00110B35" w:rsidRDefault="00110B35" w:rsidP="00110B35"/>
    <w:p w14:paraId="7684C6E4" w14:textId="77777777" w:rsidR="00110B35" w:rsidRDefault="00110B35" w:rsidP="00110B35"/>
    <w:p w14:paraId="5ECF211F" w14:textId="77777777" w:rsidR="00110B35" w:rsidRDefault="00110B35" w:rsidP="00110B35"/>
    <w:p w14:paraId="4B368BAF" w14:textId="77777777" w:rsidR="00110B35" w:rsidRDefault="00110B35" w:rsidP="00110B35"/>
    <w:p w14:paraId="0699A839" w14:textId="77777777" w:rsidR="00110B35" w:rsidRDefault="00110B35" w:rsidP="00110B35"/>
    <w:p w14:paraId="4FD7388C" w14:textId="77777777" w:rsidR="00110B35" w:rsidRDefault="00110B35" w:rsidP="00110B35"/>
    <w:p w14:paraId="0EA12249" w14:textId="77777777" w:rsidR="00110B35" w:rsidRDefault="00110B35" w:rsidP="00110B35"/>
    <w:p w14:paraId="56AD12AD" w14:textId="77777777" w:rsidR="00110B35" w:rsidRDefault="00110B35" w:rsidP="00110B35"/>
    <w:p w14:paraId="48B24D9D" w14:textId="77777777" w:rsidR="00110B35" w:rsidRDefault="00110B35" w:rsidP="00110B35"/>
    <w:p w14:paraId="7B5866E9" w14:textId="77777777" w:rsidR="00110B35" w:rsidRDefault="00110B35" w:rsidP="00110B35"/>
    <w:p w14:paraId="0970E18C" w14:textId="664EE9CE" w:rsidR="00110B35" w:rsidRDefault="00DE485E" w:rsidP="00110B35">
      <w:pPr>
        <w:pStyle w:val="ListParagraph"/>
        <w:numPr>
          <w:ilvl w:val="0"/>
          <w:numId w:val="9"/>
        </w:numPr>
      </w:pPr>
      <w:r>
        <w:t>You may find that your teacher has created other tabs along the top alongside Posts, Files</w:t>
      </w:r>
      <w:r w:rsidR="0011098A">
        <w:t>, Class Notebook, Assignments, Grades.  You may have some tabs to other websites your teacher wants you to use, such as BBC Bitesize or My Maths.</w:t>
      </w:r>
    </w:p>
    <w:p w14:paraId="4A8976B9" w14:textId="7C6C8383" w:rsidR="00110B35" w:rsidRDefault="0011098A" w:rsidP="00110B35">
      <w:r>
        <w:rPr>
          <w:noProof/>
          <w:lang w:eastAsia="en-GB"/>
        </w:rPr>
        <w:drawing>
          <wp:anchor distT="0" distB="0" distL="114300" distR="114300" simplePos="0" relativeHeight="251703807" behindDoc="1" locked="0" layoutInCell="1" allowOverlap="1" wp14:anchorId="4F4D212E" wp14:editId="43DDADFE">
            <wp:simplePos x="0" y="0"/>
            <wp:positionH relativeFrom="column">
              <wp:posOffset>456882</wp:posOffset>
            </wp:positionH>
            <wp:positionV relativeFrom="paragraph">
              <wp:posOffset>1588</wp:posOffset>
            </wp:positionV>
            <wp:extent cx="4204970" cy="618490"/>
            <wp:effectExtent l="19050" t="19050" r="24130" b="10160"/>
            <wp:wrapTight wrapText="bothSides">
              <wp:wrapPolygon edited="0">
                <wp:start x="-98" y="-665"/>
                <wp:lineTo x="-98" y="21290"/>
                <wp:lineTo x="21626" y="21290"/>
                <wp:lineTo x="21626" y="-665"/>
                <wp:lineTo x="-98" y="-66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amstab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4970" cy="618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10B35">
        <w:t xml:space="preserve">            </w:t>
      </w:r>
    </w:p>
    <w:p w14:paraId="169C8042" w14:textId="69FE3D36" w:rsidR="00110B35" w:rsidRDefault="00110B35" w:rsidP="00110B35"/>
    <w:p w14:paraId="597F2DF0" w14:textId="77777777" w:rsidR="0011098A" w:rsidRDefault="0011098A" w:rsidP="00110B35"/>
    <w:p w14:paraId="331FFDE9" w14:textId="37CDF1D9" w:rsidR="006929E3" w:rsidRPr="006B0951" w:rsidRDefault="00110B35" w:rsidP="006B0951">
      <w:pPr>
        <w:pStyle w:val="ListParagraph"/>
        <w:numPr>
          <w:ilvl w:val="0"/>
          <w:numId w:val="9"/>
        </w:numPr>
      </w:pPr>
      <w:r>
        <w:t>You can now start posting messages to your</w:t>
      </w:r>
      <w:r w:rsidR="006B0951">
        <w:t xml:space="preserve"> teacher and</w:t>
      </w:r>
      <w:r>
        <w:t xml:space="preserve"> class</w:t>
      </w:r>
      <w:r w:rsidR="006B0951">
        <w:t>mates</w:t>
      </w:r>
      <w:r>
        <w:t xml:space="preserve"> in the Posts tab</w:t>
      </w:r>
      <w:r w:rsidR="006B0951">
        <w:t>, if you need help or support.</w:t>
      </w:r>
      <w:bookmarkStart w:id="1" w:name="Usingipad"/>
      <w:r w:rsidR="006929E3">
        <w:br w:type="page"/>
      </w:r>
    </w:p>
    <w:p w14:paraId="4EF5CDE3" w14:textId="10B7275E" w:rsidR="0005613E" w:rsidRDefault="00192319" w:rsidP="00192319">
      <w:pPr>
        <w:pStyle w:val="Heading2"/>
      </w:pPr>
      <w:r>
        <w:lastRenderedPageBreak/>
        <w:t xml:space="preserve">Using an iPad or iPhone to access </w:t>
      </w:r>
      <w:bookmarkEnd w:id="1"/>
      <w:r w:rsidR="006B0951">
        <w:t>Microsoft Teams</w:t>
      </w:r>
    </w:p>
    <w:p w14:paraId="59D4A3BB" w14:textId="0E6392D6" w:rsidR="0005613E" w:rsidRDefault="0005613E" w:rsidP="0005613E">
      <w:pPr>
        <w:ind w:left="720"/>
      </w:pPr>
    </w:p>
    <w:p w14:paraId="1D04D0A5" w14:textId="69092AED" w:rsidR="00192319" w:rsidRDefault="00192319" w:rsidP="00192319">
      <w:pPr>
        <w:pStyle w:val="ListParagraph"/>
        <w:numPr>
          <w:ilvl w:val="0"/>
          <w:numId w:val="4"/>
        </w:numPr>
      </w:pPr>
      <w:r>
        <w:t xml:space="preserve">To use </w:t>
      </w:r>
      <w:r w:rsidR="006C2D38">
        <w:t>Microsoft Teams</w:t>
      </w:r>
      <w:r>
        <w:t xml:space="preserve"> on an iPad or iPhone you will need to install the</w:t>
      </w:r>
      <w:r w:rsidR="006C2D38">
        <w:t xml:space="preserve"> Microsoft Teams</w:t>
      </w:r>
      <w:r>
        <w:t xml:space="preserve"> app from the </w:t>
      </w:r>
      <w:r w:rsidR="00E513CC">
        <w:t xml:space="preserve">App Store. Type </w:t>
      </w:r>
      <w:r w:rsidR="006C2D38">
        <w:rPr>
          <w:b/>
          <w:bCs/>
        </w:rPr>
        <w:t>Microsoft Teams</w:t>
      </w:r>
      <w:r w:rsidR="00E513CC">
        <w:t xml:space="preserve"> into the Search, find </w:t>
      </w:r>
      <w:r w:rsidR="00EE75A1">
        <w:t>Microsoft Teams</w:t>
      </w:r>
      <w:r w:rsidR="00E513CC">
        <w:t xml:space="preserve"> (see below) and tap on </w:t>
      </w:r>
      <w:r w:rsidR="00E513CC" w:rsidRPr="00D7388D">
        <w:rPr>
          <w:b/>
          <w:bCs/>
        </w:rPr>
        <w:t>Get.</w:t>
      </w:r>
    </w:p>
    <w:p w14:paraId="1B6C1CF3" w14:textId="3B450742" w:rsidR="00D7388D" w:rsidRDefault="006C2D38" w:rsidP="00E513CC">
      <w:r>
        <w:rPr>
          <w:noProof/>
          <w:lang w:eastAsia="en-GB"/>
        </w:rPr>
        <w:drawing>
          <wp:anchor distT="0" distB="0" distL="114300" distR="114300" simplePos="0" relativeHeight="251705855" behindDoc="1" locked="0" layoutInCell="1" allowOverlap="1" wp14:anchorId="23BF15FD" wp14:editId="2A68C7FC">
            <wp:simplePos x="0" y="0"/>
            <wp:positionH relativeFrom="column">
              <wp:posOffset>457200</wp:posOffset>
            </wp:positionH>
            <wp:positionV relativeFrom="paragraph">
              <wp:posOffset>104775</wp:posOffset>
            </wp:positionV>
            <wp:extent cx="3832860" cy="2880995"/>
            <wp:effectExtent l="19050" t="19050" r="15240" b="14605"/>
            <wp:wrapTight wrapText="bothSides">
              <wp:wrapPolygon edited="0">
                <wp:start x="-107" y="-143"/>
                <wp:lineTo x="-107" y="21567"/>
                <wp:lineTo x="21579" y="21567"/>
                <wp:lineTo x="21579" y="-143"/>
                <wp:lineTo x="-107" y="-14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 classroom app.pn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32860" cy="28809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a14="http://schemas.microsoft.com/office/drawing/2010/main"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10076" w14:textId="7AA3B203" w:rsidR="00D7388D" w:rsidRDefault="00EE75A1" w:rsidP="00E513CC">
      <w:r>
        <w:rPr>
          <w:noProof/>
          <w:lang w:eastAsia="en-GB"/>
        </w:rPr>
        <mc:AlternateContent>
          <mc:Choice Requires="wps">
            <w:drawing>
              <wp:anchor distT="0" distB="0" distL="114300" distR="114300" simplePos="0" relativeHeight="251706879" behindDoc="0" locked="0" layoutInCell="1" allowOverlap="1" wp14:anchorId="74F1211C" wp14:editId="10CCD8CE">
                <wp:simplePos x="0" y="0"/>
                <wp:positionH relativeFrom="column">
                  <wp:posOffset>4152582</wp:posOffset>
                </wp:positionH>
                <wp:positionV relativeFrom="paragraph">
                  <wp:posOffset>195580</wp:posOffset>
                </wp:positionV>
                <wp:extent cx="400050" cy="280987"/>
                <wp:effectExtent l="19050" t="19050" r="19050" b="43180"/>
                <wp:wrapNone/>
                <wp:docPr id="63" name="Arrow: Left 63"/>
                <wp:cNvGraphicFramePr/>
                <a:graphic xmlns:a="http://schemas.openxmlformats.org/drawingml/2006/main">
                  <a:graphicData uri="http://schemas.microsoft.com/office/word/2010/wordprocessingShape">
                    <wps:wsp>
                      <wps:cNvSpPr/>
                      <wps:spPr>
                        <a:xfrm>
                          <a:off x="0" y="0"/>
                          <a:ext cx="400050" cy="28098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F8BE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3" o:spid="_x0000_s1026" type="#_x0000_t66" style="position:absolute;margin-left:326.95pt;margin-top:15.4pt;width:31.5pt;height:22.1pt;z-index:251706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" adj="7586" fillcolor="red" strokecolor="red" strokeweight="1pt"/>
            </w:pict>
          </mc:Fallback>
        </mc:AlternateContent>
      </w:r>
    </w:p>
    <w:p w14:paraId="6D591805" w14:textId="073B513A" w:rsidR="00D7388D" w:rsidRDefault="00D7388D" w:rsidP="00E513CC"/>
    <w:p w14:paraId="2EDA28EB" w14:textId="5327A419" w:rsidR="00E513CC" w:rsidRDefault="00E513CC" w:rsidP="00E513CC"/>
    <w:p w14:paraId="32CF22BB" w14:textId="24988530" w:rsidR="00D7388D" w:rsidRDefault="00D7388D" w:rsidP="00E513CC"/>
    <w:p w14:paraId="0A3A5037" w14:textId="7A241648" w:rsidR="00D7388D" w:rsidRDefault="00D7388D" w:rsidP="00E513CC"/>
    <w:p w14:paraId="5577D339" w14:textId="70EF1057" w:rsidR="00D7388D" w:rsidRDefault="00D7388D" w:rsidP="00E513CC"/>
    <w:p w14:paraId="1E52C342" w14:textId="681972F2" w:rsidR="00D7388D" w:rsidRDefault="00D7388D" w:rsidP="00E513CC"/>
    <w:p w14:paraId="335BA20E" w14:textId="5D64BB64" w:rsidR="00D7388D" w:rsidRDefault="00D7388D" w:rsidP="00E513CC"/>
    <w:p w14:paraId="7C75D007" w14:textId="4EBAA18A" w:rsidR="00D7388D" w:rsidRDefault="00D7388D" w:rsidP="00E513CC"/>
    <w:p w14:paraId="68D414DB" w14:textId="2B30FAB7" w:rsidR="00D7388D" w:rsidRDefault="00D7388D" w:rsidP="00E513CC"/>
    <w:p w14:paraId="110EFA34" w14:textId="06A14774" w:rsidR="00D7388D" w:rsidRDefault="00D7388D" w:rsidP="00E513CC"/>
    <w:p w14:paraId="6D9937AD" w14:textId="7B9B1E1A" w:rsidR="00676FEC" w:rsidRDefault="00D7388D" w:rsidP="00FD266B">
      <w:pPr>
        <w:pStyle w:val="ListParagraph"/>
        <w:numPr>
          <w:ilvl w:val="0"/>
          <w:numId w:val="4"/>
        </w:numPr>
      </w:pPr>
      <w:r>
        <w:t>Once the app is installed on your iPhone or iPad</w:t>
      </w:r>
      <w:r w:rsidR="00EE75A1">
        <w:t>,</w:t>
      </w:r>
      <w:r>
        <w:t xml:space="preserve"> </w:t>
      </w:r>
      <w:r w:rsidR="00676FEC">
        <w:t xml:space="preserve">to sign into </w:t>
      </w:r>
      <w:r w:rsidR="00EE75A1">
        <w:t>Microsoft Teams</w:t>
      </w:r>
      <w:r w:rsidR="00676FEC">
        <w:t>, please use the username and password provided below:</w:t>
      </w:r>
    </w:p>
    <w:p w14:paraId="29F9D7CB" w14:textId="77777777" w:rsidR="00676FEC" w:rsidRPr="002B485F" w:rsidRDefault="00676FEC" w:rsidP="00676FEC">
      <w:pPr>
        <w:ind w:left="720"/>
        <w:rPr>
          <w:highlight w:val="yellow"/>
        </w:rPr>
      </w:pPr>
      <w:r w:rsidRPr="002B485F">
        <w:rPr>
          <w:highlight w:val="yellow"/>
        </w:rPr>
        <w:t>Username:</w:t>
      </w:r>
    </w:p>
    <w:p w14:paraId="70D8489B" w14:textId="77777777" w:rsidR="00676FEC" w:rsidRDefault="00676FEC" w:rsidP="00676FEC">
      <w:pPr>
        <w:ind w:left="720"/>
      </w:pPr>
      <w:bookmarkStart w:id="2" w:name="_GoBack"/>
      <w:bookmarkEnd w:id="2"/>
      <w:r w:rsidRPr="002B485F">
        <w:rPr>
          <w:highlight w:val="yellow"/>
        </w:rPr>
        <w:t>Password:</w:t>
      </w:r>
    </w:p>
    <w:p w14:paraId="743EE735" w14:textId="7AD053D2" w:rsidR="00D7388D" w:rsidRDefault="00D7388D" w:rsidP="00FD266B">
      <w:pPr>
        <w:pStyle w:val="ListParagraph"/>
      </w:pPr>
    </w:p>
    <w:p w14:paraId="395BB0C1" w14:textId="2AAF4FBE" w:rsidR="00FD266B" w:rsidRDefault="00FD266B" w:rsidP="00156468">
      <w:pPr>
        <w:pStyle w:val="ListParagraph"/>
        <w:numPr>
          <w:ilvl w:val="0"/>
          <w:numId w:val="4"/>
        </w:numPr>
      </w:pPr>
    </w:p>
    <w:p w14:paraId="0D98AD90" w14:textId="22930471" w:rsidR="00FD266B" w:rsidRDefault="00CE5633" w:rsidP="00FD266B">
      <w:r>
        <w:rPr>
          <w:noProof/>
          <w:lang w:eastAsia="en-GB"/>
        </w:rPr>
        <mc:AlternateContent>
          <mc:Choice Requires="wpg">
            <w:drawing>
              <wp:anchor distT="0" distB="0" distL="114300" distR="114300" simplePos="0" relativeHeight="251708927" behindDoc="0" locked="0" layoutInCell="1" allowOverlap="1" wp14:anchorId="2956B9F5" wp14:editId="1DA60A8A">
                <wp:simplePos x="0" y="0"/>
                <wp:positionH relativeFrom="column">
                  <wp:posOffset>299720</wp:posOffset>
                </wp:positionH>
                <wp:positionV relativeFrom="paragraph">
                  <wp:posOffset>58420</wp:posOffset>
                </wp:positionV>
                <wp:extent cx="5327015" cy="1812607"/>
                <wp:effectExtent l="19050" t="0" r="6985" b="16510"/>
                <wp:wrapNone/>
                <wp:docPr id="18" name="Group 18"/>
                <wp:cNvGraphicFramePr/>
                <a:graphic xmlns:a="http://schemas.openxmlformats.org/drawingml/2006/main">
                  <a:graphicData uri="http://schemas.microsoft.com/office/word/2010/wordprocessingGroup">
                    <wpg:wgp>
                      <wpg:cNvGrpSpPr/>
                      <wpg:grpSpPr>
                        <a:xfrm>
                          <a:off x="0" y="0"/>
                          <a:ext cx="5327015" cy="1812607"/>
                          <a:chOff x="-82117" y="114300"/>
                          <a:chExt cx="5327418" cy="1812607"/>
                        </a:xfrm>
                      </wpg:grpSpPr>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82117" y="157162"/>
                            <a:ext cx="2359660" cy="176974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 name="Picture 5"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38651" y="114300"/>
                            <a:ext cx="2406650" cy="1766570"/>
                          </a:xfrm>
                          <a:prstGeom prst="rect">
                            <a:avLst/>
                          </a:prstGeom>
                        </pic:spPr>
                      </pic:pic>
                      <wps:wsp>
                        <wps:cNvPr id="17" name="Arrow: Right 17"/>
                        <wps:cNvSpPr/>
                        <wps:spPr>
                          <a:xfrm>
                            <a:off x="2466975" y="928688"/>
                            <a:ext cx="295275"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14AF9" id="Group 18" o:spid="_x0000_s1026" style="position:absolute;margin-left:23.6pt;margin-top:4.6pt;width:419.45pt;height:142.7pt;z-index:251708927;mso-width-relative:margin;mso-height-relative:margin" coordorigin="-821,1143" coordsize="53274,1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">
                <v:shape id="Picture 3" o:spid="_x0000_s1027" type="#_x0000_t75" style="position:absolute;left:-821;top:1571;width:23596;height:17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" stroked="t" strokecolor="black [3213]">
                  <v:imagedata r:id="rId23" o:title=""/>
                  <v:path arrowok="t"/>
                </v:shape>
                <v:shape id="Picture 5" o:spid="_x0000_s1028" type="#_x0000_t75" alt="A screenshot of a cell phone&#10;&#10;Description automatically generated" style="position:absolute;left:28386;top:1143;width:24067;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">
                  <v:imagedata r:id="rId16" o:title="A screenshot of a cell phone&#10;&#10;Description automatically generated"/>
                  <v:path arrowok="t"/>
                </v:shape>
                <v:shape id="Arrow: Right 17" o:spid="_x0000_s1029" type="#_x0000_t13" style="position:absolute;left:24669;top:9286;width:2953;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" adj="14284" fillcolor="red" strokecolor="red" strokeweight="1pt"/>
              </v:group>
            </w:pict>
          </mc:Fallback>
        </mc:AlternateContent>
      </w:r>
    </w:p>
    <w:p w14:paraId="354731CC" w14:textId="77777777" w:rsidR="00FD266B" w:rsidRDefault="00FD266B" w:rsidP="00FD266B"/>
    <w:p w14:paraId="074E39B4" w14:textId="77777777" w:rsidR="00FD266B" w:rsidRDefault="00FD266B" w:rsidP="00FD266B"/>
    <w:p w14:paraId="5F0852A8" w14:textId="77777777" w:rsidR="00FD266B" w:rsidRDefault="00FD266B" w:rsidP="00FD266B"/>
    <w:p w14:paraId="5D57CD92" w14:textId="77777777" w:rsidR="00FD266B" w:rsidRDefault="00FD266B" w:rsidP="00FD266B"/>
    <w:p w14:paraId="0C765261" w14:textId="77777777" w:rsidR="00FD266B" w:rsidRDefault="00FD266B" w:rsidP="00FD266B"/>
    <w:p w14:paraId="6F94493A" w14:textId="77777777" w:rsidR="00156468" w:rsidRDefault="009121F8" w:rsidP="004B043C">
      <w:r>
        <w:t xml:space="preserve">       </w:t>
      </w:r>
    </w:p>
    <w:p w14:paraId="70F2D0C5" w14:textId="410B7500" w:rsidR="00530445" w:rsidRDefault="00FD266B" w:rsidP="00156468">
      <w:pPr>
        <w:ind w:firstLine="360"/>
      </w:pPr>
      <w:r>
        <w:t xml:space="preserve">Finally you will be asked to input the password provided </w:t>
      </w:r>
      <w:r w:rsidR="004B043C">
        <w:t>above in 2.</w:t>
      </w:r>
    </w:p>
    <w:p w14:paraId="08417479" w14:textId="521E0D37" w:rsidR="00A778C6" w:rsidRDefault="00CE5633" w:rsidP="004B043C">
      <w:r>
        <w:br w:type="page"/>
      </w:r>
    </w:p>
    <w:p w14:paraId="4321E667" w14:textId="3E396FBC" w:rsidR="00A778C6" w:rsidRDefault="00F22B35" w:rsidP="00D138A1">
      <w:pPr>
        <w:pStyle w:val="ListParagraph"/>
        <w:numPr>
          <w:ilvl w:val="0"/>
          <w:numId w:val="4"/>
        </w:numPr>
      </w:pPr>
      <w:r>
        <w:rPr>
          <w:noProof/>
          <w:lang w:eastAsia="en-GB"/>
        </w:rPr>
        <w:lastRenderedPageBreak/>
        <w:drawing>
          <wp:anchor distT="0" distB="0" distL="114300" distR="114300" simplePos="0" relativeHeight="251709951" behindDoc="1" locked="0" layoutInCell="1" allowOverlap="1" wp14:anchorId="76A69107" wp14:editId="05EF105A">
            <wp:simplePos x="0" y="0"/>
            <wp:positionH relativeFrom="column">
              <wp:posOffset>442595</wp:posOffset>
            </wp:positionH>
            <wp:positionV relativeFrom="paragraph">
              <wp:posOffset>285750</wp:posOffset>
            </wp:positionV>
            <wp:extent cx="5288915" cy="3966845"/>
            <wp:effectExtent l="19050" t="19050" r="26035" b="14605"/>
            <wp:wrapTight wrapText="bothSides">
              <wp:wrapPolygon edited="0">
                <wp:start x="-78" y="-104"/>
                <wp:lineTo x="-78" y="21576"/>
                <wp:lineTo x="21629" y="21576"/>
                <wp:lineTo x="21629" y="-104"/>
                <wp:lineTo x="-78" y="-104"/>
              </wp:wrapPolygon>
            </wp:wrapTight>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padTeamsHom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8915" cy="3966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46DE6">
        <w:t>You will arrive on this screen:</w:t>
      </w:r>
    </w:p>
    <w:p w14:paraId="2CF775C3" w14:textId="29DA7EA6" w:rsidR="00846DE6" w:rsidRDefault="00846DE6" w:rsidP="00846DE6"/>
    <w:p w14:paraId="20828DEA" w14:textId="173A7923" w:rsidR="00D138A1" w:rsidRDefault="00D138A1" w:rsidP="00D138A1"/>
    <w:p w14:paraId="1AAFB4B7" w14:textId="2E32D138" w:rsidR="00A778C6" w:rsidRDefault="00A778C6" w:rsidP="00A778C6">
      <w:pPr>
        <w:pStyle w:val="ListParagraph"/>
      </w:pPr>
    </w:p>
    <w:p w14:paraId="75FCEF61" w14:textId="0378637D" w:rsidR="00D138A1" w:rsidRDefault="00D138A1" w:rsidP="00A778C6">
      <w:pPr>
        <w:pStyle w:val="ListParagraph"/>
      </w:pPr>
    </w:p>
    <w:p w14:paraId="3C8D60A4" w14:textId="7C5FA6E9" w:rsidR="00D138A1" w:rsidRDefault="00AA0958" w:rsidP="00AA0958">
      <w:pPr>
        <w:pStyle w:val="ListParagraph"/>
        <w:numPr>
          <w:ilvl w:val="0"/>
          <w:numId w:val="4"/>
        </w:numPr>
      </w:pPr>
      <w:r>
        <w:t xml:space="preserve">You will notice that there is a menu bar at the bottom of the page with various options.  You automatically land on Activity, which shows any comments posted or files uploaded.  To join in the conversation with the teacher and other students, tap on </w:t>
      </w:r>
      <w:r w:rsidRPr="00AA0958">
        <w:rPr>
          <w:b/>
          <w:bCs/>
        </w:rPr>
        <w:t>Teams.</w:t>
      </w:r>
    </w:p>
    <w:p w14:paraId="40D81964" w14:textId="7C9326B6" w:rsidR="00981DAF" w:rsidRDefault="00981DAF" w:rsidP="00A778C6">
      <w:pPr>
        <w:pStyle w:val="ListParagraph"/>
      </w:pPr>
    </w:p>
    <w:p w14:paraId="3F9BF4EC" w14:textId="14EC5A48" w:rsidR="00C0365F" w:rsidRDefault="00C0365F" w:rsidP="00A778C6">
      <w:pPr>
        <w:pStyle w:val="ListParagraph"/>
      </w:pPr>
      <w:r>
        <w:rPr>
          <w:noProof/>
          <w:lang w:eastAsia="en-GB"/>
        </w:rPr>
        <mc:AlternateContent>
          <mc:Choice Requires="wps">
            <w:drawing>
              <wp:anchor distT="0" distB="0" distL="114300" distR="114300" simplePos="0" relativeHeight="251710975" behindDoc="0" locked="0" layoutInCell="1" allowOverlap="1" wp14:anchorId="1EB8495D" wp14:editId="3F52F35C">
                <wp:simplePos x="0" y="0"/>
                <wp:positionH relativeFrom="column">
                  <wp:posOffset>2586038</wp:posOffset>
                </wp:positionH>
                <wp:positionV relativeFrom="paragraph">
                  <wp:posOffset>582930</wp:posOffset>
                </wp:positionV>
                <wp:extent cx="681038" cy="309563"/>
                <wp:effectExtent l="19050" t="19050" r="24130" b="14605"/>
                <wp:wrapNone/>
                <wp:docPr id="67" name="Rectangle 67"/>
                <wp:cNvGraphicFramePr/>
                <a:graphic xmlns:a="http://schemas.openxmlformats.org/drawingml/2006/main">
                  <a:graphicData uri="http://schemas.microsoft.com/office/word/2010/wordprocessingShape">
                    <wps:wsp>
                      <wps:cNvSpPr/>
                      <wps:spPr>
                        <a:xfrm>
                          <a:off x="0" y="0"/>
                          <a:ext cx="681038" cy="3095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CC9BE" id="Rectangle 67" o:spid="_x0000_s1026" style="position:absolute;margin-left:203.65pt;margin-top:45.9pt;width:53.65pt;height:24.4pt;z-index:251710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" filled="f" strokecolor="red" strokeweight="2.25pt"/>
            </w:pict>
          </mc:Fallback>
        </mc:AlternateContent>
      </w:r>
      <w:r>
        <w:rPr>
          <w:noProof/>
          <w:lang w:eastAsia="en-GB"/>
        </w:rPr>
        <w:drawing>
          <wp:inline distT="0" distB="0" distL="0" distR="0" wp14:anchorId="7464EDC7" wp14:editId="6C4EDFC5">
            <wp:extent cx="5586413" cy="876300"/>
            <wp:effectExtent l="19050" t="19050" r="14605" b="1905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padTeamsmenu.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9893" cy="876846"/>
                    </a:xfrm>
                    <a:prstGeom prst="rect">
                      <a:avLst/>
                    </a:prstGeom>
                    <a:ln>
                      <a:solidFill>
                        <a:schemeClr val="tx1"/>
                      </a:solidFill>
                    </a:ln>
                  </pic:spPr>
                </pic:pic>
              </a:graphicData>
            </a:graphic>
          </wp:inline>
        </w:drawing>
      </w:r>
    </w:p>
    <w:p w14:paraId="34410DE0" w14:textId="0A5FB696" w:rsidR="00AA0958" w:rsidRDefault="00AA0958" w:rsidP="00A778C6">
      <w:pPr>
        <w:pStyle w:val="ListParagraph"/>
      </w:pPr>
    </w:p>
    <w:p w14:paraId="2827BE12" w14:textId="21E1D228" w:rsidR="0047396D" w:rsidRDefault="0047396D" w:rsidP="00A778C6">
      <w:pPr>
        <w:pStyle w:val="ListParagraph"/>
      </w:pPr>
    </w:p>
    <w:p w14:paraId="2802BD78" w14:textId="6F75B30A" w:rsidR="0047396D" w:rsidRDefault="00ED441B" w:rsidP="00ED441B">
      <w:pPr>
        <w:pStyle w:val="ListParagraph"/>
        <w:numPr>
          <w:ilvl w:val="0"/>
          <w:numId w:val="4"/>
        </w:numPr>
      </w:pPr>
      <w:r>
        <w:t>To find documents which the teacher has posted here for you to work on, see the tabs at the top of the home screen</w:t>
      </w:r>
      <w:r w:rsidR="00C0365F">
        <w:t xml:space="preserve"> – tap on </w:t>
      </w:r>
      <w:r w:rsidR="00C0365F" w:rsidRPr="00C0365F">
        <w:rPr>
          <w:b/>
          <w:bCs/>
        </w:rPr>
        <w:t>Files.</w:t>
      </w:r>
    </w:p>
    <w:p w14:paraId="56D78DDB" w14:textId="316B0505" w:rsidR="00ED441B" w:rsidRDefault="00035385" w:rsidP="00ED441B">
      <w:r>
        <w:rPr>
          <w:noProof/>
          <w:lang w:eastAsia="en-GB"/>
        </w:rPr>
        <w:drawing>
          <wp:anchor distT="0" distB="0" distL="114300" distR="114300" simplePos="0" relativeHeight="251711999" behindDoc="1" locked="0" layoutInCell="1" allowOverlap="1" wp14:anchorId="6F117F78" wp14:editId="28EB701E">
            <wp:simplePos x="0" y="0"/>
            <wp:positionH relativeFrom="column">
              <wp:posOffset>476250</wp:posOffset>
            </wp:positionH>
            <wp:positionV relativeFrom="paragraph">
              <wp:posOffset>128270</wp:posOffset>
            </wp:positionV>
            <wp:extent cx="5547995" cy="880745"/>
            <wp:effectExtent l="19050" t="19050" r="14605" b="14605"/>
            <wp:wrapTight wrapText="bothSides">
              <wp:wrapPolygon edited="0">
                <wp:start x="-74" y="-467"/>
                <wp:lineTo x="-74" y="21491"/>
                <wp:lineTo x="21583" y="21491"/>
                <wp:lineTo x="21583" y="-467"/>
                <wp:lineTo x="-74" y="-467"/>
              </wp:wrapPolygon>
            </wp:wrapTight>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padHometo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7995" cy="880745"/>
                    </a:xfrm>
                    <a:prstGeom prst="rect">
                      <a:avLst/>
                    </a:prstGeom>
                    <a:ln>
                      <a:solidFill>
                        <a:schemeClr val="tx1"/>
                      </a:solidFill>
                    </a:ln>
                  </pic:spPr>
                </pic:pic>
              </a:graphicData>
            </a:graphic>
            <wp14:sizeRelH relativeFrom="margin">
              <wp14:pctWidth>0</wp14:pctWidth>
            </wp14:sizeRelH>
          </wp:anchor>
        </w:drawing>
      </w:r>
      <w:r>
        <w:rPr>
          <w:noProof/>
          <w:lang w:eastAsia="en-GB"/>
        </w:rPr>
        <mc:AlternateContent>
          <mc:Choice Requires="wps">
            <w:drawing>
              <wp:anchor distT="0" distB="0" distL="114300" distR="114300" simplePos="0" relativeHeight="251713023" behindDoc="0" locked="0" layoutInCell="1" allowOverlap="1" wp14:anchorId="7C1F8B65" wp14:editId="6B3909EF">
                <wp:simplePos x="0" y="0"/>
                <wp:positionH relativeFrom="column">
                  <wp:posOffset>3047683</wp:posOffset>
                </wp:positionH>
                <wp:positionV relativeFrom="paragraph">
                  <wp:posOffset>504825</wp:posOffset>
                </wp:positionV>
                <wp:extent cx="685800" cy="390525"/>
                <wp:effectExtent l="19050" t="19050" r="19050" b="28575"/>
                <wp:wrapNone/>
                <wp:docPr id="69" name="Rectangle 69"/>
                <wp:cNvGraphicFramePr/>
                <a:graphic xmlns:a="http://schemas.openxmlformats.org/drawingml/2006/main">
                  <a:graphicData uri="http://schemas.microsoft.com/office/word/2010/wordprocessingShape">
                    <wps:wsp>
                      <wps:cNvSpPr/>
                      <wps:spPr>
                        <a:xfrm>
                          <a:off x="0" y="0"/>
                          <a:ext cx="6858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8B412" id="Rectangle 69" o:spid="_x0000_s1026" style="position:absolute;margin-left:240pt;margin-top:39.75pt;width:54pt;height:30.75pt;z-index:251713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" filled="f" strokecolor="red" strokeweight="2.25pt"/>
            </w:pict>
          </mc:Fallback>
        </mc:AlternateContent>
      </w:r>
    </w:p>
    <w:p w14:paraId="6A168404" w14:textId="469EC0D3" w:rsidR="006929E3" w:rsidRDefault="006929E3" w:rsidP="006929E3"/>
    <w:p w14:paraId="5358405C" w14:textId="7BA9DDDD" w:rsidR="00FF6E91" w:rsidRDefault="00FF6E91" w:rsidP="006929E3"/>
    <w:p w14:paraId="3EB15C53" w14:textId="51559B52" w:rsidR="00FF6E91" w:rsidRDefault="00FF6E91" w:rsidP="006929E3"/>
    <w:p w14:paraId="5C347639" w14:textId="386F79B9" w:rsidR="00D5417B" w:rsidRDefault="00422B08" w:rsidP="00422B08">
      <w:pPr>
        <w:ind w:left="720"/>
      </w:pPr>
      <w:r>
        <w:t>You should see a folder where your teacher has placed documents. Tap to open it.  These documents are READ-ONLY – you cannot edit them.</w:t>
      </w:r>
    </w:p>
    <w:p w14:paraId="22FD4844" w14:textId="2556CA61" w:rsidR="006929E3" w:rsidRDefault="006929E3" w:rsidP="006929E3">
      <w:pPr>
        <w:pStyle w:val="ListParagraph"/>
        <w:numPr>
          <w:ilvl w:val="0"/>
          <w:numId w:val="4"/>
        </w:numPr>
      </w:pPr>
      <w:r>
        <w:lastRenderedPageBreak/>
        <w:t xml:space="preserve">IMPORTANT – as your whole class is logging into this </w:t>
      </w:r>
      <w:r w:rsidR="00D30B54">
        <w:t xml:space="preserve">Microsoft Teams </w:t>
      </w:r>
      <w:r>
        <w:t xml:space="preserve">site as if they were the same person, your teacher won’t know who he/she is talking to so if you are posting a comment in the </w:t>
      </w:r>
      <w:r w:rsidR="00D30B54">
        <w:t>Teams tab</w:t>
      </w:r>
      <w:r>
        <w:t xml:space="preserve"> please put your name or initial first e.g</w:t>
      </w:r>
    </w:p>
    <w:p w14:paraId="69CA1338" w14:textId="77777777" w:rsidR="006929E3" w:rsidRDefault="006929E3" w:rsidP="006929E3">
      <w:pPr>
        <w:ind w:left="720"/>
      </w:pPr>
      <w:r>
        <w:t>Jamie – Please Miss can I ask a question about……..</w:t>
      </w:r>
    </w:p>
    <w:p w14:paraId="147F28FF" w14:textId="77777777" w:rsidR="002F2FFD" w:rsidRDefault="002F2FFD" w:rsidP="00387DC1">
      <w:pPr>
        <w:pStyle w:val="Heading2"/>
      </w:pPr>
      <w:bookmarkStart w:id="3" w:name="Usingandroid"/>
    </w:p>
    <w:p w14:paraId="5F98A6F1" w14:textId="77777777" w:rsidR="002F2FFD" w:rsidRDefault="002F2FFD" w:rsidP="00387DC1">
      <w:pPr>
        <w:pStyle w:val="Heading2"/>
      </w:pPr>
    </w:p>
    <w:p w14:paraId="3CFD91D0" w14:textId="5A105F47" w:rsidR="00387DC1" w:rsidRDefault="00FF6E91" w:rsidP="00387DC1">
      <w:pPr>
        <w:pStyle w:val="Heading2"/>
      </w:pPr>
      <w:r>
        <w:t xml:space="preserve"> </w:t>
      </w:r>
      <w:r w:rsidR="00387DC1">
        <w:t xml:space="preserve">Using an Android phone/tablet to access </w:t>
      </w:r>
      <w:r w:rsidR="00790DBF">
        <w:t>Microsoft Teams</w:t>
      </w:r>
    </w:p>
    <w:bookmarkEnd w:id="3"/>
    <w:p w14:paraId="1898EEF5" w14:textId="3E13EAAC" w:rsidR="00387DC1" w:rsidRDefault="00387DC1" w:rsidP="00387DC1"/>
    <w:p w14:paraId="0302F963" w14:textId="65E37448" w:rsidR="00387DC1" w:rsidRPr="00717A51" w:rsidRDefault="00387DC1" w:rsidP="00387DC1">
      <w:pPr>
        <w:pStyle w:val="ListParagraph"/>
        <w:numPr>
          <w:ilvl w:val="0"/>
          <w:numId w:val="6"/>
        </w:numPr>
      </w:pPr>
      <w:r>
        <w:t xml:space="preserve">To use </w:t>
      </w:r>
      <w:r w:rsidR="00FC11A8">
        <w:t>Microsoft Teams</w:t>
      </w:r>
      <w:r>
        <w:t xml:space="preserve"> on an Android phone or tablet you will need to install the </w:t>
      </w:r>
      <w:r w:rsidR="00FC11A8">
        <w:t xml:space="preserve">Microsoft Teams </w:t>
      </w:r>
      <w:r>
        <w:t xml:space="preserve">app from the </w:t>
      </w:r>
      <w:r w:rsidR="004901D3">
        <w:t>Google Play Store</w:t>
      </w:r>
      <w:r>
        <w:t xml:space="preserve">. Type </w:t>
      </w:r>
      <w:r w:rsidR="00FC11A8" w:rsidRPr="00FC11A8">
        <w:rPr>
          <w:b/>
          <w:bCs/>
        </w:rPr>
        <w:t>Microsoft Teams</w:t>
      </w:r>
      <w:r w:rsidR="00FC11A8">
        <w:t xml:space="preserve"> </w:t>
      </w:r>
      <w:r>
        <w:t>into the Search</w:t>
      </w:r>
      <w:r w:rsidR="006D5FE1">
        <w:t xml:space="preserve"> bar</w:t>
      </w:r>
      <w:r>
        <w:t xml:space="preserve">, find </w:t>
      </w:r>
      <w:r w:rsidR="00FC11A8">
        <w:t xml:space="preserve">Microsoft Teams </w:t>
      </w:r>
      <w:r>
        <w:t xml:space="preserve">(see below) and tap on </w:t>
      </w:r>
      <w:r w:rsidR="004901D3">
        <w:rPr>
          <w:b/>
          <w:bCs/>
        </w:rPr>
        <w:t>Install</w:t>
      </w:r>
      <w:r w:rsidRPr="00D7388D">
        <w:rPr>
          <w:b/>
          <w:bCs/>
        </w:rPr>
        <w:t>.</w:t>
      </w:r>
    </w:p>
    <w:p w14:paraId="4A7086DC" w14:textId="25F65DAE" w:rsidR="00717A51" w:rsidRDefault="00717A51" w:rsidP="00717A51">
      <w:pPr>
        <w:ind w:left="360"/>
      </w:pPr>
      <w:r>
        <w:rPr>
          <w:noProof/>
          <w:lang w:eastAsia="en-GB"/>
        </w:rPr>
        <w:drawing>
          <wp:anchor distT="0" distB="0" distL="114300" distR="114300" simplePos="0" relativeHeight="251677183" behindDoc="1" locked="0" layoutInCell="1" allowOverlap="1" wp14:anchorId="7960EC1D" wp14:editId="063F0A44">
            <wp:simplePos x="0" y="0"/>
            <wp:positionH relativeFrom="column">
              <wp:posOffset>575945</wp:posOffset>
            </wp:positionH>
            <wp:positionV relativeFrom="paragraph">
              <wp:posOffset>48895</wp:posOffset>
            </wp:positionV>
            <wp:extent cx="3433445" cy="2574925"/>
            <wp:effectExtent l="19050" t="19050" r="14605" b="15875"/>
            <wp:wrapTight wrapText="bothSides">
              <wp:wrapPolygon edited="0">
                <wp:start x="-120" y="-160"/>
                <wp:lineTo x="-120" y="21573"/>
                <wp:lineTo x="21572" y="21573"/>
                <wp:lineTo x="21572" y="-160"/>
                <wp:lineTo x="-120" y="-16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oogle play store.png"/>
                    <pic:cNvPicPr/>
                  </pic:nvPicPr>
                  <pic:blipFill>
                    <a:blip r:embed="rId27">
                      <a:extLst>
                        <a:ext uri="{28A0092B-C50C-407E-A947-70E740481C1C}">
                          <a14:useLocalDpi xmlns:a14="http://schemas.microsoft.com/office/drawing/2010/main" val="0"/>
                        </a:ext>
                      </a:extLst>
                    </a:blip>
                    <a:stretch>
                      <a:fillRect/>
                    </a:stretch>
                  </pic:blipFill>
                  <pic:spPr bwMode="auto">
                    <a:xfrm>
                      <a:off x="0" y="0"/>
                      <a:ext cx="3433445" cy="2574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4D892" w14:textId="41BB0A08" w:rsidR="00717A51" w:rsidRDefault="00717A51" w:rsidP="00717A51">
      <w:pPr>
        <w:pStyle w:val="ListParagraph"/>
      </w:pPr>
    </w:p>
    <w:p w14:paraId="7FA987E2" w14:textId="668C4F60" w:rsidR="00717A51" w:rsidRDefault="00717A51" w:rsidP="00717A51">
      <w:pPr>
        <w:pStyle w:val="ListParagraph"/>
      </w:pPr>
    </w:p>
    <w:p w14:paraId="0AB72B18" w14:textId="7A9D42AC" w:rsidR="00717A51" w:rsidRDefault="00717A51" w:rsidP="00717A51">
      <w:pPr>
        <w:pStyle w:val="ListParagraph"/>
      </w:pPr>
    </w:p>
    <w:p w14:paraId="149B518E" w14:textId="132BCCDD" w:rsidR="00717A51" w:rsidRDefault="00717A51" w:rsidP="00717A51">
      <w:pPr>
        <w:pStyle w:val="ListParagraph"/>
      </w:pPr>
    </w:p>
    <w:p w14:paraId="4AD04F51" w14:textId="7413C5A6" w:rsidR="00717A51" w:rsidRDefault="00FC11A8" w:rsidP="00717A51">
      <w:pPr>
        <w:pStyle w:val="ListParagraph"/>
      </w:pPr>
      <w:r>
        <w:rPr>
          <w:noProof/>
          <w:lang w:eastAsia="en-GB"/>
        </w:rPr>
        <mc:AlternateContent>
          <mc:Choice Requires="wps">
            <w:drawing>
              <wp:anchor distT="0" distB="0" distL="114300" distR="114300" simplePos="0" relativeHeight="251678207" behindDoc="0" locked="0" layoutInCell="1" allowOverlap="1" wp14:anchorId="74437B32" wp14:editId="3B7990AB">
                <wp:simplePos x="0" y="0"/>
                <wp:positionH relativeFrom="column">
                  <wp:posOffset>1609725</wp:posOffset>
                </wp:positionH>
                <wp:positionV relativeFrom="paragraph">
                  <wp:posOffset>128905</wp:posOffset>
                </wp:positionV>
                <wp:extent cx="247650" cy="314325"/>
                <wp:effectExtent l="19050" t="0" r="19050" b="47625"/>
                <wp:wrapNone/>
                <wp:docPr id="39" name="Arrow: Down 39"/>
                <wp:cNvGraphicFramePr/>
                <a:graphic xmlns:a="http://schemas.openxmlformats.org/drawingml/2006/main">
                  <a:graphicData uri="http://schemas.microsoft.com/office/word/2010/wordprocessingShape">
                    <wps:wsp>
                      <wps:cNvSpPr/>
                      <wps:spPr>
                        <a:xfrm>
                          <a:off x="0" y="0"/>
                          <a:ext cx="24765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A21C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9" o:spid="_x0000_s1026" type="#_x0000_t67" style="position:absolute;margin-left:126.75pt;margin-top:10.15pt;width:19.5pt;height:24.75pt;z-index:251678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" adj="13091" fillcolor="red" strokecolor="red" strokeweight="1pt"/>
            </w:pict>
          </mc:Fallback>
        </mc:AlternateContent>
      </w:r>
    </w:p>
    <w:p w14:paraId="24D2ED43" w14:textId="4AE4DCE2" w:rsidR="00717A51" w:rsidRDefault="00717A51" w:rsidP="00717A51">
      <w:pPr>
        <w:pStyle w:val="ListParagraph"/>
      </w:pPr>
    </w:p>
    <w:p w14:paraId="48FAB71F" w14:textId="5550051D" w:rsidR="00717A51" w:rsidRDefault="00717A51" w:rsidP="00717A51">
      <w:pPr>
        <w:pStyle w:val="ListParagraph"/>
      </w:pPr>
    </w:p>
    <w:p w14:paraId="79E1161A" w14:textId="4B19EB37" w:rsidR="00717A51" w:rsidRDefault="00717A51" w:rsidP="00717A51">
      <w:pPr>
        <w:pStyle w:val="ListParagraph"/>
      </w:pPr>
    </w:p>
    <w:p w14:paraId="3C617BEA" w14:textId="02DB9F2C" w:rsidR="00717A51" w:rsidRDefault="00717A51" w:rsidP="00717A51">
      <w:pPr>
        <w:pStyle w:val="ListParagraph"/>
      </w:pPr>
    </w:p>
    <w:p w14:paraId="3E760252" w14:textId="5043EB7E" w:rsidR="00717A51" w:rsidRDefault="00717A51" w:rsidP="00717A51">
      <w:pPr>
        <w:pStyle w:val="ListParagraph"/>
      </w:pPr>
    </w:p>
    <w:p w14:paraId="58AE1A3D" w14:textId="2A316B5B" w:rsidR="00717A51" w:rsidRDefault="00717A51" w:rsidP="00717A51">
      <w:pPr>
        <w:pStyle w:val="ListParagraph"/>
      </w:pPr>
    </w:p>
    <w:p w14:paraId="44F049B1" w14:textId="5147D7A7" w:rsidR="00717A51" w:rsidRDefault="00717A51" w:rsidP="00717A51">
      <w:pPr>
        <w:pStyle w:val="ListParagraph"/>
      </w:pPr>
    </w:p>
    <w:p w14:paraId="4C28FF07" w14:textId="5BCC95D2" w:rsidR="00717A51" w:rsidRDefault="00717A51" w:rsidP="00717A51">
      <w:pPr>
        <w:pStyle w:val="ListParagraph"/>
      </w:pPr>
    </w:p>
    <w:p w14:paraId="529C70CE" w14:textId="77777777" w:rsidR="00717A51" w:rsidRDefault="00717A51" w:rsidP="00717A51">
      <w:pPr>
        <w:pStyle w:val="ListParagraph"/>
      </w:pPr>
    </w:p>
    <w:p w14:paraId="01FE0394" w14:textId="2DF5EA28" w:rsidR="004901D3" w:rsidRDefault="006D5FE1" w:rsidP="006D5FE1">
      <w:pPr>
        <w:pStyle w:val="ListParagraph"/>
        <w:numPr>
          <w:ilvl w:val="0"/>
          <w:numId w:val="6"/>
        </w:numPr>
      </w:pPr>
      <w:r>
        <w:t>Follow the instructions for signing in in the previous section for using an iPad or iPhone.</w:t>
      </w:r>
    </w:p>
    <w:p w14:paraId="521D7233" w14:textId="3EF44AA1" w:rsidR="006D5FE1" w:rsidRDefault="006D5FE1" w:rsidP="006D5FE1">
      <w:pPr>
        <w:pStyle w:val="ListParagraph"/>
      </w:pPr>
    </w:p>
    <w:p w14:paraId="3C0976C0" w14:textId="2AEDB0AF" w:rsidR="006D5FE1" w:rsidRPr="00387DC1" w:rsidRDefault="006D5FE1" w:rsidP="006D5FE1"/>
    <w:p w14:paraId="47ABC350" w14:textId="77777777" w:rsidR="00790DBF" w:rsidRDefault="00790DBF">
      <w:pPr>
        <w:rPr>
          <w:rFonts w:eastAsiaTheme="majorEastAsia" w:cstheme="majorBidi"/>
          <w:color w:val="000000" w:themeColor="text1"/>
          <w:sz w:val="26"/>
          <w:szCs w:val="26"/>
        </w:rPr>
      </w:pPr>
      <w:bookmarkStart w:id="4" w:name="Usingkindle"/>
      <w:r>
        <w:br w:type="page"/>
      </w:r>
    </w:p>
    <w:p w14:paraId="3473CA29" w14:textId="1DD32128" w:rsidR="00CB69B4" w:rsidRDefault="00CB69B4" w:rsidP="00790DBF">
      <w:pPr>
        <w:pStyle w:val="Heading2"/>
      </w:pPr>
      <w:r>
        <w:lastRenderedPageBreak/>
        <w:t xml:space="preserve">Using a Kindle Fire to access </w:t>
      </w:r>
      <w:bookmarkEnd w:id="4"/>
      <w:r w:rsidR="00790DBF">
        <w:t>Microsoft Teams</w:t>
      </w:r>
    </w:p>
    <w:p w14:paraId="22E3F24C" w14:textId="6C83C31C" w:rsidR="00790DBF" w:rsidRPr="00790DBF" w:rsidRDefault="00790DBF" w:rsidP="00790DBF"/>
    <w:p w14:paraId="2472B699" w14:textId="20947AA7" w:rsidR="00CB69B4" w:rsidRDefault="00790DBF" w:rsidP="00CB69B4">
      <w:pPr>
        <w:pStyle w:val="ListParagraph"/>
        <w:numPr>
          <w:ilvl w:val="0"/>
          <w:numId w:val="7"/>
        </w:numPr>
      </w:pPr>
      <w:r>
        <w:rPr>
          <w:noProof/>
          <w:lang w:eastAsia="en-GB"/>
        </w:rPr>
        <mc:AlternateContent>
          <mc:Choice Requires="wpg">
            <w:drawing>
              <wp:anchor distT="0" distB="0" distL="114300" distR="114300" simplePos="0" relativeHeight="251681279" behindDoc="1" locked="0" layoutInCell="1" allowOverlap="1" wp14:anchorId="66C3B938" wp14:editId="4B676956">
                <wp:simplePos x="0" y="0"/>
                <wp:positionH relativeFrom="column">
                  <wp:posOffset>3442335</wp:posOffset>
                </wp:positionH>
                <wp:positionV relativeFrom="paragraph">
                  <wp:posOffset>38100</wp:posOffset>
                </wp:positionV>
                <wp:extent cx="2816860" cy="4073525"/>
                <wp:effectExtent l="0" t="0" r="2540" b="3175"/>
                <wp:wrapTight wrapText="bothSides">
                  <wp:wrapPolygon edited="0">
                    <wp:start x="1753" y="0"/>
                    <wp:lineTo x="1753" y="8081"/>
                    <wp:lineTo x="0" y="9697"/>
                    <wp:lineTo x="0" y="10606"/>
                    <wp:lineTo x="1753" y="11313"/>
                    <wp:lineTo x="1753" y="21516"/>
                    <wp:lineTo x="21473" y="21516"/>
                    <wp:lineTo x="21473" y="0"/>
                    <wp:lineTo x="1753" y="0"/>
                  </wp:wrapPolygon>
                </wp:wrapTight>
                <wp:docPr id="42" name="Group 42"/>
                <wp:cNvGraphicFramePr/>
                <a:graphic xmlns:a="http://schemas.openxmlformats.org/drawingml/2006/main">
                  <a:graphicData uri="http://schemas.microsoft.com/office/word/2010/wordprocessingGroup">
                    <wpg:wgp>
                      <wpg:cNvGrpSpPr/>
                      <wpg:grpSpPr>
                        <a:xfrm>
                          <a:off x="0" y="0"/>
                          <a:ext cx="2816860" cy="4073525"/>
                          <a:chOff x="0" y="0"/>
                          <a:chExt cx="2817178" cy="4073525"/>
                        </a:xfrm>
                      </wpg:grpSpPr>
                      <pic:pic xmlns:pic="http://schemas.openxmlformats.org/drawingml/2006/picture">
                        <pic:nvPicPr>
                          <pic:cNvPr id="40" name="Picture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1463" y="0"/>
                            <a:ext cx="2545715" cy="4073525"/>
                          </a:xfrm>
                          <a:prstGeom prst="rect">
                            <a:avLst/>
                          </a:prstGeom>
                        </pic:spPr>
                      </pic:pic>
                      <wps:wsp>
                        <wps:cNvPr id="41" name="Arrow: Right 41"/>
                        <wps:cNvSpPr/>
                        <wps:spPr>
                          <a:xfrm>
                            <a:off x="0" y="1743075"/>
                            <a:ext cx="942658" cy="3095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A71D1" id="Group 42" o:spid="_x0000_s1026" style="position:absolute;margin-left:271.05pt;margin-top:3pt;width:221.8pt;height:320.75pt;z-index:-251635201" coordsize="28171,40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">
                <v:shape id="Picture 40" o:spid="_x0000_s1027" type="#_x0000_t75" style="position:absolute;left:2714;width:25457;height:4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">
                  <v:imagedata r:id="rId29" o:title=""/>
                  <v:path arrowok="t"/>
                </v:shape>
                <v:shape id="Arrow: Right 41" o:spid="_x0000_s1028" type="#_x0000_t13" style="position:absolute;top:17430;width:942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" adj="18053" fillcolor="red" strokecolor="red" strokeweight="1pt"/>
                <w10:wrap type="tight"/>
              </v:group>
            </w:pict>
          </mc:Fallback>
        </mc:AlternateContent>
      </w:r>
      <w:r w:rsidR="00CB69B4">
        <w:t xml:space="preserve">Since Kindle devices have no access to the Google Play store sadly there is no app you can install for </w:t>
      </w:r>
      <w:r w:rsidR="001E2B1F">
        <w:t>Microsoft Teams</w:t>
      </w:r>
      <w:r w:rsidR="00CB69B4">
        <w:t xml:space="preserve">.  However, you can access </w:t>
      </w:r>
      <w:r w:rsidR="001E2B1F">
        <w:t xml:space="preserve">Microsoft Teams </w:t>
      </w:r>
      <w:r w:rsidR="00CB69B4">
        <w:t>in the same way as on a PC/Laptop, via a web browser.</w:t>
      </w:r>
    </w:p>
    <w:p w14:paraId="6A0C29A0" w14:textId="50B0DAB4" w:rsidR="00CB69B4" w:rsidRDefault="00CB69B4" w:rsidP="00CB69B4">
      <w:pPr>
        <w:pStyle w:val="ListParagraph"/>
      </w:pPr>
      <w:r>
        <w:t>The web browser on the Kindle is Silk.</w:t>
      </w:r>
    </w:p>
    <w:p w14:paraId="22B3F3C4" w14:textId="1E492F16" w:rsidR="00CB69B4" w:rsidRDefault="00CB69B4" w:rsidP="00CB69B4">
      <w:pPr>
        <w:pStyle w:val="ListParagraph"/>
      </w:pPr>
    </w:p>
    <w:p w14:paraId="20E001F6" w14:textId="59832ACF" w:rsidR="00CB69B4" w:rsidRDefault="00CB69B4" w:rsidP="00CB69B4">
      <w:pPr>
        <w:pStyle w:val="ListParagraph"/>
      </w:pPr>
      <w:r>
        <w:t>It looks like this:</w:t>
      </w:r>
    </w:p>
    <w:p w14:paraId="7946DB5A" w14:textId="0C75CF52" w:rsidR="00CB69B4" w:rsidRDefault="00CB69B4" w:rsidP="00CB69B4">
      <w:pPr>
        <w:pStyle w:val="ListParagraph"/>
      </w:pPr>
    </w:p>
    <w:p w14:paraId="6D47F8C6" w14:textId="2514FC20" w:rsidR="00CB69B4" w:rsidRDefault="00CB69B4" w:rsidP="001E2B1F">
      <w:pPr>
        <w:pStyle w:val="ListParagraph"/>
      </w:pPr>
      <w:r>
        <w:t>Tap on the icon to open the brow</w:t>
      </w:r>
      <w:r w:rsidR="00FE396A">
        <w:t>s</w:t>
      </w:r>
      <w:r>
        <w:t>er.</w:t>
      </w:r>
    </w:p>
    <w:p w14:paraId="1F2F27DF" w14:textId="25841E7A" w:rsidR="00CB69B4" w:rsidRDefault="00CB69B4" w:rsidP="00CB69B4">
      <w:pPr>
        <w:pStyle w:val="ListParagraph"/>
      </w:pPr>
    </w:p>
    <w:p w14:paraId="2E165201" w14:textId="70E7ABD8" w:rsidR="00246F5E" w:rsidRDefault="00FE396A" w:rsidP="00246F5E">
      <w:pPr>
        <w:pStyle w:val="ListParagraph"/>
        <w:numPr>
          <w:ilvl w:val="0"/>
          <w:numId w:val="7"/>
        </w:numPr>
      </w:pPr>
      <w:r>
        <w:t>Once the browser is open, type</w:t>
      </w:r>
      <w:r w:rsidR="00246F5E">
        <w:t xml:space="preserve"> </w:t>
      </w:r>
      <w:hyperlink r:id="rId30" w:history="1">
        <w:r w:rsidR="001E2B1F" w:rsidRPr="00F31767">
          <w:rPr>
            <w:rStyle w:val="Hyperlink"/>
          </w:rPr>
          <w:t>http://portal.office.com</w:t>
        </w:r>
      </w:hyperlink>
    </w:p>
    <w:p w14:paraId="11901198" w14:textId="3BD44CFC" w:rsidR="001E2B1F" w:rsidRDefault="001E2B1F" w:rsidP="001E2B1F">
      <w:pPr>
        <w:pStyle w:val="ListParagraph"/>
      </w:pPr>
    </w:p>
    <w:p w14:paraId="747F7285" w14:textId="05CCE3FE" w:rsidR="003C2BDB" w:rsidRDefault="00246F5E" w:rsidP="003C2BDB">
      <w:pPr>
        <w:pStyle w:val="ListParagraph"/>
        <w:numPr>
          <w:ilvl w:val="0"/>
          <w:numId w:val="7"/>
        </w:numPr>
      </w:pPr>
      <w:r>
        <w:t xml:space="preserve">Now follow the instructions on pages 1 – 4 of this document, to sign into the </w:t>
      </w:r>
      <w:r w:rsidR="001E2B1F">
        <w:t>Microsoft Teams</w:t>
      </w:r>
    </w:p>
    <w:p w14:paraId="604621D1" w14:textId="77777777" w:rsidR="001E2B1F" w:rsidRDefault="001E2B1F" w:rsidP="001E2B1F">
      <w:pPr>
        <w:pStyle w:val="ListParagraph"/>
      </w:pPr>
    </w:p>
    <w:p w14:paraId="6B5CC032" w14:textId="2250DF91" w:rsidR="001E2B1F" w:rsidRDefault="001E2B1F" w:rsidP="001E2B1F"/>
    <w:p w14:paraId="185801E0" w14:textId="7547DEC1" w:rsidR="001E2B1F" w:rsidRDefault="001E2B1F" w:rsidP="001E2B1F"/>
    <w:p w14:paraId="52F8C985" w14:textId="052E73BA" w:rsidR="001E2B1F" w:rsidRDefault="001E2B1F" w:rsidP="001E2B1F"/>
    <w:p w14:paraId="621A5686" w14:textId="5CD75A82" w:rsidR="001E2B1F" w:rsidRDefault="001E2B1F" w:rsidP="001E2B1F"/>
    <w:p w14:paraId="726728F2" w14:textId="626DD1D3" w:rsidR="003C2BDB" w:rsidRDefault="003C2BDB" w:rsidP="003C2BDB">
      <w:pPr>
        <w:pStyle w:val="Heading2"/>
      </w:pPr>
      <w:bookmarkStart w:id="5" w:name="UsingXBox"/>
      <w:r>
        <w:t xml:space="preserve">Using a gaming console – Xbox One – to access </w:t>
      </w:r>
      <w:r w:rsidR="001E2B1F">
        <w:t>Microsoft Teams</w:t>
      </w:r>
    </w:p>
    <w:bookmarkEnd w:id="5"/>
    <w:p w14:paraId="5BE56635" w14:textId="0A8EEF33" w:rsidR="003C2BDB" w:rsidRDefault="003C2BDB" w:rsidP="003C2BDB"/>
    <w:p w14:paraId="004AA4E4" w14:textId="04F1B660" w:rsidR="003C2BDB" w:rsidRPr="00615B97" w:rsidRDefault="003C2BDB" w:rsidP="003C2BDB">
      <w:pPr>
        <w:pStyle w:val="ListParagraph"/>
        <w:numPr>
          <w:ilvl w:val="0"/>
          <w:numId w:val="8"/>
        </w:numPr>
      </w:pPr>
      <w:r>
        <w:t xml:space="preserve"> Most gaming consoles have access to an Internet browser such as Internet Explorer.  The instructions below are for Xbox One but should be applicable to other gaming consoles such as PS4</w:t>
      </w:r>
      <w:r w:rsidR="00EE00E8">
        <w:t xml:space="preserve"> </w:t>
      </w:r>
      <w:r w:rsidR="00EE00E8" w:rsidRPr="00EE00E8">
        <w:t>(</w:t>
      </w:r>
      <w:r w:rsidR="00EE00E8" w:rsidRPr="00EE00E8">
        <w:rPr>
          <w:rFonts w:cs="Arial"/>
          <w:b/>
          <w:bCs/>
          <w:color w:val="222222"/>
          <w:shd w:val="clear" w:color="auto" w:fill="FFFFFF"/>
        </w:rPr>
        <w:t>Open</w:t>
      </w:r>
      <w:r w:rsidR="00EE00E8" w:rsidRPr="00EE00E8">
        <w:rPr>
          <w:rFonts w:cs="Arial"/>
          <w:color w:val="222222"/>
          <w:shd w:val="clear" w:color="auto" w:fill="FFFFFF"/>
        </w:rPr>
        <w:t> the </w:t>
      </w:r>
      <w:r w:rsidR="00EE00E8" w:rsidRPr="00EE00E8">
        <w:rPr>
          <w:rFonts w:cs="Arial"/>
          <w:b/>
          <w:bCs/>
          <w:color w:val="222222"/>
          <w:shd w:val="clear" w:color="auto" w:fill="FFFFFF"/>
        </w:rPr>
        <w:t>browser</w:t>
      </w:r>
      <w:r w:rsidR="00EE00E8" w:rsidRPr="00EE00E8">
        <w:rPr>
          <w:rFonts w:cs="Arial"/>
          <w:color w:val="222222"/>
          <w:shd w:val="clear" w:color="auto" w:fill="FFFFFF"/>
        </w:rPr>
        <w:t> by tapping the X button on your </w:t>
      </w:r>
      <w:r w:rsidR="00EE00E8" w:rsidRPr="00EE00E8">
        <w:rPr>
          <w:rFonts w:cs="Arial"/>
          <w:b/>
          <w:bCs/>
          <w:color w:val="222222"/>
          <w:shd w:val="clear" w:color="auto" w:fill="FFFFFF"/>
        </w:rPr>
        <w:t>PS4</w:t>
      </w:r>
      <w:r w:rsidR="00EE00E8" w:rsidRPr="00EE00E8">
        <w:rPr>
          <w:rFonts w:cs="Arial"/>
          <w:color w:val="222222"/>
          <w:shd w:val="clear" w:color="auto" w:fill="FFFFFF"/>
        </w:rPr>
        <w:t> controller.)</w:t>
      </w:r>
    </w:p>
    <w:p w14:paraId="50DCBB4F" w14:textId="7182EDA2" w:rsidR="00615B97" w:rsidRPr="00EE00E8" w:rsidRDefault="00615B97" w:rsidP="00615B97">
      <w:pPr>
        <w:pStyle w:val="ListParagraph"/>
      </w:pPr>
    </w:p>
    <w:p w14:paraId="3574F6C7" w14:textId="693E43CC" w:rsidR="003C2BDB" w:rsidRDefault="00615B97" w:rsidP="00615B97">
      <w:pPr>
        <w:pStyle w:val="ListParagraph"/>
        <w:numPr>
          <w:ilvl w:val="0"/>
          <w:numId w:val="8"/>
        </w:numPr>
      </w:pPr>
      <w:r>
        <w:t>Locate the Microsoft Edge app on the Home page – see below</w:t>
      </w:r>
    </w:p>
    <w:p w14:paraId="097C9FA8" w14:textId="2A1777B3" w:rsidR="00D94000" w:rsidRDefault="00996140" w:rsidP="00D94000">
      <w:pPr>
        <w:pStyle w:val="ListParagraph"/>
      </w:pPr>
      <w:r>
        <w:rPr>
          <w:noProof/>
          <w:lang w:eastAsia="en-GB"/>
        </w:rPr>
        <mc:AlternateContent>
          <mc:Choice Requires="wpg">
            <w:drawing>
              <wp:anchor distT="0" distB="0" distL="114300" distR="114300" simplePos="0" relativeHeight="251684351" behindDoc="0" locked="0" layoutInCell="1" allowOverlap="1" wp14:anchorId="66B4D853" wp14:editId="50CA81E3">
                <wp:simplePos x="0" y="0"/>
                <wp:positionH relativeFrom="column">
                  <wp:posOffset>504825</wp:posOffset>
                </wp:positionH>
                <wp:positionV relativeFrom="paragraph">
                  <wp:posOffset>164782</wp:posOffset>
                </wp:positionV>
                <wp:extent cx="4467225" cy="2446020"/>
                <wp:effectExtent l="0" t="0" r="9525" b="0"/>
                <wp:wrapNone/>
                <wp:docPr id="70" name="Group 70"/>
                <wp:cNvGraphicFramePr/>
                <a:graphic xmlns:a="http://schemas.openxmlformats.org/drawingml/2006/main">
                  <a:graphicData uri="http://schemas.microsoft.com/office/word/2010/wordprocessingGroup">
                    <wpg:wgp>
                      <wpg:cNvGrpSpPr/>
                      <wpg:grpSpPr>
                        <a:xfrm>
                          <a:off x="0" y="0"/>
                          <a:ext cx="4467225" cy="2446020"/>
                          <a:chOff x="0" y="0"/>
                          <a:chExt cx="4467225" cy="2446020"/>
                        </a:xfrm>
                      </wpg:grpSpPr>
                      <pic:pic xmlns:pic="http://schemas.openxmlformats.org/drawingml/2006/picture">
                        <pic:nvPicPr>
                          <pic:cNvPr id="43" name="Picture 43" descr="A screenshot of a computer&#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t="25541" r="8808" b="7866"/>
                          <a:stretch/>
                        </pic:blipFill>
                        <pic:spPr bwMode="auto">
                          <a:xfrm rot="10800000">
                            <a:off x="0" y="0"/>
                            <a:ext cx="4467225" cy="2446020"/>
                          </a:xfrm>
                          <a:prstGeom prst="rect">
                            <a:avLst/>
                          </a:prstGeom>
                          <a:ln>
                            <a:noFill/>
                          </a:ln>
                          <a:extLst>
                            <a:ext uri="{53640926-AAD7-44D8-BBD7-CCE9431645EC}">
                              <a14:shadowObscured xmlns:a14="http://schemas.microsoft.com/office/drawing/2010/main"/>
                            </a:ext>
                          </a:extLst>
                        </pic:spPr>
                      </pic:pic>
                      <wps:wsp>
                        <wps:cNvPr id="44" name="Arrow: Left 44"/>
                        <wps:cNvSpPr/>
                        <wps:spPr>
                          <a:xfrm>
                            <a:off x="1285875" y="1562100"/>
                            <a:ext cx="519112" cy="4000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B4D901" id="Group 70" o:spid="_x0000_s1026" style="position:absolute;margin-left:39.75pt;margin-top:12.95pt;width:351.75pt;height:192.6pt;z-index:251684351" coordsize="44672,2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">
                <v:shape id="Picture 43" o:spid="_x0000_s1027" type="#_x0000_t75" alt="A screenshot of a computer&#10;&#10;Description automatically generated" style="position:absolute;width:44672;height:244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">
                  <v:imagedata r:id="rId32" o:title="A screenshot of a computer&#10;&#10;Description automatically generated" croptop="16739f" cropbottom="5155f" cropright="5772f"/>
                  <v:path arrowok="t"/>
                </v:shape>
                <v:shape id="Arrow: Left 44" o:spid="_x0000_s1028" type="#_x0000_t66" style="position:absolute;left:12858;top:15621;width:519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" adj="8323" fillcolor="red" strokecolor="red" strokeweight="1pt"/>
              </v:group>
            </w:pict>
          </mc:Fallback>
        </mc:AlternateContent>
      </w:r>
    </w:p>
    <w:p w14:paraId="3297ED70" w14:textId="797841A8" w:rsidR="00D94000" w:rsidRDefault="00D94000" w:rsidP="00D94000">
      <w:pPr>
        <w:pStyle w:val="ListParagraph"/>
      </w:pPr>
    </w:p>
    <w:p w14:paraId="7D0A3325" w14:textId="0572997C" w:rsidR="00B24450" w:rsidRDefault="00B24450" w:rsidP="0001753C"/>
    <w:p w14:paraId="72D9B983" w14:textId="0F822496" w:rsidR="00B24450" w:rsidRDefault="00B24450" w:rsidP="0001753C"/>
    <w:p w14:paraId="3C623EE0" w14:textId="44AC4BDF" w:rsidR="00B24450" w:rsidRDefault="00B24450" w:rsidP="0001753C"/>
    <w:p w14:paraId="0FE251FF" w14:textId="28525A92" w:rsidR="00B24450" w:rsidRDefault="00B24450" w:rsidP="0001753C"/>
    <w:p w14:paraId="07243839" w14:textId="364C60F1" w:rsidR="00B24450" w:rsidRDefault="00B24450" w:rsidP="0001753C"/>
    <w:p w14:paraId="47EF3CFF" w14:textId="77777777" w:rsidR="00B24450" w:rsidRDefault="00B24450" w:rsidP="0001753C"/>
    <w:p w14:paraId="5A70CE15" w14:textId="366D9FA0" w:rsidR="00615B97" w:rsidRDefault="005B65DE" w:rsidP="00B24450">
      <w:pPr>
        <w:pStyle w:val="ListParagraph"/>
        <w:numPr>
          <w:ilvl w:val="0"/>
          <w:numId w:val="8"/>
        </w:numPr>
      </w:pPr>
      <w:r>
        <w:rPr>
          <w:noProof/>
          <w:lang w:eastAsia="en-GB"/>
        </w:rPr>
        <w:lastRenderedPageBreak/>
        <w:drawing>
          <wp:anchor distT="0" distB="0" distL="114300" distR="114300" simplePos="0" relativeHeight="251686399" behindDoc="1" locked="0" layoutInCell="1" allowOverlap="1" wp14:anchorId="7955C261" wp14:editId="5ED3F5E9">
            <wp:simplePos x="0" y="0"/>
            <wp:positionH relativeFrom="column">
              <wp:posOffset>475615</wp:posOffset>
            </wp:positionH>
            <wp:positionV relativeFrom="paragraph">
              <wp:posOffset>577101</wp:posOffset>
            </wp:positionV>
            <wp:extent cx="4648200" cy="2540635"/>
            <wp:effectExtent l="0" t="0" r="0" b="0"/>
            <wp:wrapTight wrapText="bothSides">
              <wp:wrapPolygon edited="0">
                <wp:start x="21600" y="21600"/>
                <wp:lineTo x="21600" y="221"/>
                <wp:lineTo x="89" y="221"/>
                <wp:lineTo x="89" y="21600"/>
                <wp:lineTo x="21600" y="21600"/>
              </wp:wrapPolygon>
            </wp:wrapTight>
            <wp:docPr id="45" name="Picture 45"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Xboxcontroller.JPG"/>
                    <pic:cNvPicPr/>
                  </pic:nvPicPr>
                  <pic:blipFill rotWithShape="1">
                    <a:blip r:embed="rId33" cstate="print">
                      <a:extLst>
                        <a:ext uri="{28A0092B-C50C-407E-A947-70E740481C1C}">
                          <a14:useLocalDpi xmlns:a14="http://schemas.microsoft.com/office/drawing/2010/main" val="0"/>
                        </a:ext>
                      </a:extLst>
                    </a:blip>
                    <a:srcRect t="19794" b="7311"/>
                    <a:stretch/>
                  </pic:blipFill>
                  <pic:spPr bwMode="auto">
                    <a:xfrm rot="10800000">
                      <a:off x="0" y="0"/>
                      <a:ext cx="4648200" cy="254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000">
        <w:t>Open Microsoft Edge and typ</w:t>
      </w:r>
      <w:r w:rsidR="00996140">
        <w:t xml:space="preserve">e </w:t>
      </w:r>
      <w:hyperlink r:id="rId34" w:history="1">
        <w:r w:rsidR="00996140" w:rsidRPr="00F31767">
          <w:rPr>
            <w:rStyle w:val="Hyperlink"/>
          </w:rPr>
          <w:t>http://portal.office.com</w:t>
        </w:r>
      </w:hyperlink>
      <w:r w:rsidR="00996140">
        <w:t xml:space="preserve"> </w:t>
      </w:r>
      <w:r w:rsidR="00D94000">
        <w:t>into the address bar.</w:t>
      </w:r>
      <w:r w:rsidR="0001753C">
        <w:t xml:space="preserve"> You should see the screen below which gives instructions on how to use the game controller with the browser.</w:t>
      </w:r>
    </w:p>
    <w:p w14:paraId="0D111F28" w14:textId="21832EFC" w:rsidR="00B24450" w:rsidRDefault="00B24450" w:rsidP="00D94000"/>
    <w:p w14:paraId="2BECB0F5" w14:textId="045BE57F" w:rsidR="00B24450" w:rsidRDefault="00B24450" w:rsidP="00D94000"/>
    <w:p w14:paraId="5E389F79" w14:textId="72EFE6A5" w:rsidR="00B24450" w:rsidRDefault="00B24450" w:rsidP="00D94000"/>
    <w:p w14:paraId="7946D59A" w14:textId="7508774E" w:rsidR="00B24450" w:rsidRDefault="00B24450" w:rsidP="00D94000"/>
    <w:p w14:paraId="4257354B" w14:textId="0CF7CAB6" w:rsidR="00B24450" w:rsidRDefault="00B24450" w:rsidP="00D94000"/>
    <w:p w14:paraId="06EB972A" w14:textId="54835678" w:rsidR="00B24450" w:rsidRDefault="00B24450" w:rsidP="00D94000"/>
    <w:p w14:paraId="4D99147B" w14:textId="7B4A9CA2" w:rsidR="00B24450" w:rsidRDefault="00B24450" w:rsidP="00D94000"/>
    <w:p w14:paraId="7867DF32" w14:textId="43EA742E" w:rsidR="00B24450" w:rsidRDefault="00B24450" w:rsidP="00D94000"/>
    <w:p w14:paraId="1477DBA9" w14:textId="553298CB" w:rsidR="00B24450" w:rsidRDefault="00B24450" w:rsidP="00D94000"/>
    <w:p w14:paraId="4719F765" w14:textId="77777777" w:rsidR="005B65DE" w:rsidRDefault="005B65DE" w:rsidP="00D94000">
      <w:r>
        <w:t xml:space="preserve"> </w:t>
      </w:r>
      <w:r>
        <w:tab/>
      </w:r>
    </w:p>
    <w:p w14:paraId="157E860C" w14:textId="47237B6A" w:rsidR="0001753C" w:rsidRPr="003C2BDB" w:rsidRDefault="005B65DE" w:rsidP="005B65DE">
      <w:pPr>
        <w:pStyle w:val="ListParagraph"/>
        <w:numPr>
          <w:ilvl w:val="0"/>
          <w:numId w:val="8"/>
        </w:numPr>
      </w:pPr>
      <w:r>
        <w:t>Follow the instructions for PC/Laptop on pages 1-4</w:t>
      </w:r>
    </w:p>
    <w:sectPr w:rsidR="0001753C" w:rsidRPr="003C2BDB">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91E6D" w14:textId="77777777" w:rsidR="00373FFB" w:rsidRDefault="00373FFB" w:rsidP="003376FB">
      <w:pPr>
        <w:spacing w:after="0" w:line="240" w:lineRule="auto"/>
      </w:pPr>
      <w:r>
        <w:separator/>
      </w:r>
    </w:p>
  </w:endnote>
  <w:endnote w:type="continuationSeparator" w:id="0">
    <w:p w14:paraId="3A647FD0" w14:textId="77777777" w:rsidR="00373FFB" w:rsidRDefault="00373FFB" w:rsidP="0033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D30B7" w14:textId="77777777" w:rsidR="00373FFB" w:rsidRDefault="00373FFB" w:rsidP="003376FB">
      <w:pPr>
        <w:spacing w:after="0" w:line="240" w:lineRule="auto"/>
      </w:pPr>
      <w:r>
        <w:separator/>
      </w:r>
    </w:p>
  </w:footnote>
  <w:footnote w:type="continuationSeparator" w:id="0">
    <w:p w14:paraId="0574219D" w14:textId="77777777" w:rsidR="00373FFB" w:rsidRDefault="00373FFB" w:rsidP="00337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108153"/>
      <w:docPartObj>
        <w:docPartGallery w:val="Page Numbers (Top of Page)"/>
        <w:docPartUnique/>
      </w:docPartObj>
    </w:sdtPr>
    <w:sdtEndPr>
      <w:rPr>
        <w:noProof/>
      </w:rPr>
    </w:sdtEndPr>
    <w:sdtContent>
      <w:p w14:paraId="3EDA0642" w14:textId="02B89F5F" w:rsidR="003376FB" w:rsidRDefault="003376FB">
        <w:pPr>
          <w:pStyle w:val="Header"/>
          <w:jc w:val="center"/>
        </w:pPr>
        <w:r>
          <w:fldChar w:fldCharType="begin"/>
        </w:r>
        <w:r>
          <w:instrText xml:space="preserve"> PAGE   \* MERGEFORMAT </w:instrText>
        </w:r>
        <w:r>
          <w:fldChar w:fldCharType="separate"/>
        </w:r>
        <w:r w:rsidR="00323180">
          <w:rPr>
            <w:noProof/>
          </w:rPr>
          <w:t>5</w:t>
        </w:r>
        <w:r>
          <w:rPr>
            <w:noProof/>
          </w:rPr>
          <w:fldChar w:fldCharType="end"/>
        </w:r>
      </w:p>
    </w:sdtContent>
  </w:sdt>
  <w:p w14:paraId="78B8959D" w14:textId="77777777" w:rsidR="003376FB" w:rsidRDefault="003376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5F25"/>
    <w:multiLevelType w:val="hybridMultilevel"/>
    <w:tmpl w:val="CF1E5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A550D"/>
    <w:multiLevelType w:val="hybridMultilevel"/>
    <w:tmpl w:val="7E5E584E"/>
    <w:lvl w:ilvl="0" w:tplc="5C5C8E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2417050"/>
    <w:multiLevelType w:val="hybridMultilevel"/>
    <w:tmpl w:val="9006B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EC1A1F"/>
    <w:multiLevelType w:val="hybridMultilevel"/>
    <w:tmpl w:val="CF1E5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C608DA"/>
    <w:multiLevelType w:val="hybridMultilevel"/>
    <w:tmpl w:val="82C42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705FFD"/>
    <w:multiLevelType w:val="hybridMultilevel"/>
    <w:tmpl w:val="88247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1464AA"/>
    <w:multiLevelType w:val="hybridMultilevel"/>
    <w:tmpl w:val="745A4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5A00DC"/>
    <w:multiLevelType w:val="hybridMultilevel"/>
    <w:tmpl w:val="B334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E34B29"/>
    <w:multiLevelType w:val="hybridMultilevel"/>
    <w:tmpl w:val="5E4C01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5"/>
  </w:num>
  <w:num w:numId="5">
    <w:abstractNumId w:val="3"/>
  </w:num>
  <w:num w:numId="6">
    <w:abstractNumId w:val="6"/>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3"/>
    <w:rsid w:val="0001753C"/>
    <w:rsid w:val="00035385"/>
    <w:rsid w:val="000360AD"/>
    <w:rsid w:val="000437F7"/>
    <w:rsid w:val="0005613E"/>
    <w:rsid w:val="000D6B44"/>
    <w:rsid w:val="000F175B"/>
    <w:rsid w:val="000F3826"/>
    <w:rsid w:val="000F382E"/>
    <w:rsid w:val="001073E0"/>
    <w:rsid w:val="0011098A"/>
    <w:rsid w:val="00110B35"/>
    <w:rsid w:val="0011119B"/>
    <w:rsid w:val="0013211D"/>
    <w:rsid w:val="00132497"/>
    <w:rsid w:val="00136277"/>
    <w:rsid w:val="00136AC9"/>
    <w:rsid w:val="00156468"/>
    <w:rsid w:val="00192319"/>
    <w:rsid w:val="001942B8"/>
    <w:rsid w:val="001E2B1F"/>
    <w:rsid w:val="00211C13"/>
    <w:rsid w:val="00246F5E"/>
    <w:rsid w:val="00247DAD"/>
    <w:rsid w:val="002875D7"/>
    <w:rsid w:val="00295F13"/>
    <w:rsid w:val="002B4276"/>
    <w:rsid w:val="002B485F"/>
    <w:rsid w:val="002B4FED"/>
    <w:rsid w:val="002F2FFD"/>
    <w:rsid w:val="00302DEA"/>
    <w:rsid w:val="00323180"/>
    <w:rsid w:val="003376FB"/>
    <w:rsid w:val="003429B5"/>
    <w:rsid w:val="00345E5A"/>
    <w:rsid w:val="003515E3"/>
    <w:rsid w:val="00373FFB"/>
    <w:rsid w:val="003812D0"/>
    <w:rsid w:val="00387DC1"/>
    <w:rsid w:val="003B4486"/>
    <w:rsid w:val="003C2BDB"/>
    <w:rsid w:val="003D68CD"/>
    <w:rsid w:val="00422B08"/>
    <w:rsid w:val="00426799"/>
    <w:rsid w:val="00431034"/>
    <w:rsid w:val="00447355"/>
    <w:rsid w:val="00464BA4"/>
    <w:rsid w:val="0047396D"/>
    <w:rsid w:val="004901D3"/>
    <w:rsid w:val="004B043C"/>
    <w:rsid w:val="004B0F20"/>
    <w:rsid w:val="00521FC2"/>
    <w:rsid w:val="00530445"/>
    <w:rsid w:val="00535637"/>
    <w:rsid w:val="00545BEE"/>
    <w:rsid w:val="005B3DCA"/>
    <w:rsid w:val="005B65DE"/>
    <w:rsid w:val="005F2EAE"/>
    <w:rsid w:val="00615B97"/>
    <w:rsid w:val="00637251"/>
    <w:rsid w:val="00641790"/>
    <w:rsid w:val="00674BAE"/>
    <w:rsid w:val="00676FEC"/>
    <w:rsid w:val="006929E3"/>
    <w:rsid w:val="006B0951"/>
    <w:rsid w:val="006C2D38"/>
    <w:rsid w:val="006C79AD"/>
    <w:rsid w:val="006D5FE1"/>
    <w:rsid w:val="006E1911"/>
    <w:rsid w:val="007125A5"/>
    <w:rsid w:val="007138D5"/>
    <w:rsid w:val="00717A51"/>
    <w:rsid w:val="00731169"/>
    <w:rsid w:val="00757313"/>
    <w:rsid w:val="00790DBF"/>
    <w:rsid w:val="007F0CF7"/>
    <w:rsid w:val="00835EF8"/>
    <w:rsid w:val="00843339"/>
    <w:rsid w:val="00846DE6"/>
    <w:rsid w:val="008B6B4E"/>
    <w:rsid w:val="008E5647"/>
    <w:rsid w:val="009121F8"/>
    <w:rsid w:val="00915C74"/>
    <w:rsid w:val="009632FE"/>
    <w:rsid w:val="009671FE"/>
    <w:rsid w:val="00981DAF"/>
    <w:rsid w:val="009859B1"/>
    <w:rsid w:val="00995E38"/>
    <w:rsid w:val="00996140"/>
    <w:rsid w:val="009A09CC"/>
    <w:rsid w:val="009E4BCB"/>
    <w:rsid w:val="009F277B"/>
    <w:rsid w:val="009F5B52"/>
    <w:rsid w:val="00A00171"/>
    <w:rsid w:val="00A23738"/>
    <w:rsid w:val="00A32E6F"/>
    <w:rsid w:val="00A778C6"/>
    <w:rsid w:val="00A93920"/>
    <w:rsid w:val="00A96AD0"/>
    <w:rsid w:val="00AA0958"/>
    <w:rsid w:val="00AA4817"/>
    <w:rsid w:val="00AD7C9B"/>
    <w:rsid w:val="00B24450"/>
    <w:rsid w:val="00B24876"/>
    <w:rsid w:val="00B8453B"/>
    <w:rsid w:val="00BC0879"/>
    <w:rsid w:val="00C0365F"/>
    <w:rsid w:val="00C17A8C"/>
    <w:rsid w:val="00C21433"/>
    <w:rsid w:val="00C41382"/>
    <w:rsid w:val="00C659FB"/>
    <w:rsid w:val="00CB075C"/>
    <w:rsid w:val="00CB139E"/>
    <w:rsid w:val="00CB69B4"/>
    <w:rsid w:val="00CD624C"/>
    <w:rsid w:val="00CE5633"/>
    <w:rsid w:val="00D138A1"/>
    <w:rsid w:val="00D30B54"/>
    <w:rsid w:val="00D507BF"/>
    <w:rsid w:val="00D5417B"/>
    <w:rsid w:val="00D64026"/>
    <w:rsid w:val="00D65DAD"/>
    <w:rsid w:val="00D7388D"/>
    <w:rsid w:val="00D94000"/>
    <w:rsid w:val="00DB4A60"/>
    <w:rsid w:val="00DB5D54"/>
    <w:rsid w:val="00DC7E9B"/>
    <w:rsid w:val="00DD04FB"/>
    <w:rsid w:val="00DE485E"/>
    <w:rsid w:val="00DF527B"/>
    <w:rsid w:val="00E02A3B"/>
    <w:rsid w:val="00E4711D"/>
    <w:rsid w:val="00E513CC"/>
    <w:rsid w:val="00E74715"/>
    <w:rsid w:val="00ED441B"/>
    <w:rsid w:val="00EE00E8"/>
    <w:rsid w:val="00EE75A1"/>
    <w:rsid w:val="00F001BF"/>
    <w:rsid w:val="00F22B35"/>
    <w:rsid w:val="00F97792"/>
    <w:rsid w:val="00FC11A8"/>
    <w:rsid w:val="00FD266B"/>
    <w:rsid w:val="00FE29C0"/>
    <w:rsid w:val="00FE396A"/>
    <w:rsid w:val="00FF6E91"/>
    <w:rsid w:val="7BA1C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EC053"/>
  <w15:chartTrackingRefBased/>
  <w15:docId w15:val="{234AEFAC-8FE6-4F70-8FC6-6266BD2E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3"/>
    <w:rPr>
      <w:rFonts w:ascii="Century Gothic" w:hAnsi="Century Gothic"/>
    </w:rPr>
  </w:style>
  <w:style w:type="paragraph" w:styleId="Heading1">
    <w:name w:val="heading 1"/>
    <w:basedOn w:val="Normal"/>
    <w:next w:val="Normal"/>
    <w:link w:val="Heading1Char"/>
    <w:uiPriority w:val="9"/>
    <w:qFormat/>
    <w:rsid w:val="00757313"/>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D68CD"/>
    <w:pPr>
      <w:keepNext/>
      <w:keepLines/>
      <w:spacing w:before="40" w:after="0"/>
      <w:outlineLvl w:val="1"/>
    </w:pPr>
    <w:rPr>
      <w:rFonts w:eastAsiaTheme="majorEastAsia"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313"/>
    <w:rPr>
      <w:rFonts w:ascii="Century Gothic" w:eastAsiaTheme="majorEastAsia" w:hAnsi="Century Gothic" w:cstheme="majorBidi"/>
      <w:b/>
      <w:color w:val="000000" w:themeColor="text1"/>
      <w:sz w:val="32"/>
      <w:szCs w:val="32"/>
    </w:rPr>
  </w:style>
  <w:style w:type="paragraph" w:styleId="ListParagraph">
    <w:name w:val="List Paragraph"/>
    <w:basedOn w:val="Normal"/>
    <w:uiPriority w:val="34"/>
    <w:qFormat/>
    <w:rsid w:val="00757313"/>
    <w:pPr>
      <w:ind w:left="720"/>
      <w:contextualSpacing/>
    </w:pPr>
  </w:style>
  <w:style w:type="character" w:customStyle="1" w:styleId="Heading2Char">
    <w:name w:val="Heading 2 Char"/>
    <w:basedOn w:val="DefaultParagraphFont"/>
    <w:link w:val="Heading2"/>
    <w:uiPriority w:val="9"/>
    <w:rsid w:val="003D68CD"/>
    <w:rPr>
      <w:rFonts w:ascii="Century Gothic" w:eastAsiaTheme="majorEastAsia" w:hAnsi="Century Gothic" w:cstheme="majorBidi"/>
      <w:color w:val="000000" w:themeColor="text1"/>
      <w:sz w:val="26"/>
      <w:szCs w:val="26"/>
    </w:rPr>
  </w:style>
  <w:style w:type="character" w:styleId="Hyperlink">
    <w:name w:val="Hyperlink"/>
    <w:basedOn w:val="DefaultParagraphFont"/>
    <w:uiPriority w:val="99"/>
    <w:unhideWhenUsed/>
    <w:rsid w:val="00535637"/>
    <w:rPr>
      <w:color w:val="0563C1" w:themeColor="hyperlink"/>
      <w:u w:val="single"/>
    </w:rPr>
  </w:style>
  <w:style w:type="character" w:customStyle="1" w:styleId="UnresolvedMention">
    <w:name w:val="Unresolved Mention"/>
    <w:basedOn w:val="DefaultParagraphFont"/>
    <w:uiPriority w:val="99"/>
    <w:semiHidden/>
    <w:unhideWhenUsed/>
    <w:rsid w:val="00535637"/>
    <w:rPr>
      <w:color w:val="605E5C"/>
      <w:shd w:val="clear" w:color="auto" w:fill="E1DFDD"/>
    </w:rPr>
  </w:style>
  <w:style w:type="paragraph" w:styleId="Header">
    <w:name w:val="header"/>
    <w:basedOn w:val="Normal"/>
    <w:link w:val="HeaderChar"/>
    <w:uiPriority w:val="99"/>
    <w:unhideWhenUsed/>
    <w:rsid w:val="003376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6FB"/>
    <w:rPr>
      <w:rFonts w:ascii="Century Gothic" w:hAnsi="Century Gothic"/>
    </w:rPr>
  </w:style>
  <w:style w:type="paragraph" w:styleId="Footer">
    <w:name w:val="footer"/>
    <w:basedOn w:val="Normal"/>
    <w:link w:val="FooterChar"/>
    <w:uiPriority w:val="99"/>
    <w:unhideWhenUsed/>
    <w:rsid w:val="003376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6FB"/>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portal.office.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portal.office.com"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7F024C"/>
    <w:rsid w:val="007F0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2A51B6074D49439647E6E20F6A510E" ma:contentTypeVersion="15" ma:contentTypeDescription="Create a new document." ma:contentTypeScope="" ma:versionID="c71cf74ed54128c88339836c16b4675a">
  <xsd:schema xmlns:xsd="http://www.w3.org/2001/XMLSchema" xmlns:xs="http://www.w3.org/2001/XMLSchema" xmlns:p="http://schemas.microsoft.com/office/2006/metadata/properties" xmlns:ns3="06fc7d06-a2c9-4c26-ba2e-c221fad91372" xmlns:ns4="2bfa6585-d7c7-4e89-9871-a2fe95780039" targetNamespace="http://schemas.microsoft.com/office/2006/metadata/properties" ma:root="true" ma:fieldsID="1345103eaf13bdbdd41eaf49367d5e54" ns3:_="" ns4:_="">
    <xsd:import namespace="06fc7d06-a2c9-4c26-ba2e-c221fad91372"/>
    <xsd:import namespace="2bfa6585-d7c7-4e89-9871-a2fe9578003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c7d06-a2c9-4c26-ba2e-c221fad913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fa6585-d7c7-4e89-9871-a2fe9578003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004EC-E4B8-4A3F-8AA4-64FECD6847CC}">
  <ds:schemaRefs>
    <ds:schemaRef ds:uri="http://schemas.microsoft.com/sharepoint/v3/contenttype/forms"/>
  </ds:schemaRefs>
</ds:datastoreItem>
</file>

<file path=customXml/itemProps2.xml><?xml version="1.0" encoding="utf-8"?>
<ds:datastoreItem xmlns:ds="http://schemas.openxmlformats.org/officeDocument/2006/customXml" ds:itemID="{790068A2-4923-4CEA-8CFC-4436F97CD750}">
  <ds:schemaRefs>
    <ds:schemaRef ds:uri="2bfa6585-d7c7-4e89-9871-a2fe95780039"/>
    <ds:schemaRef ds:uri="http://schemas.microsoft.com/office/2006/metadata/properties"/>
    <ds:schemaRef ds:uri="http://purl.org/dc/terms/"/>
    <ds:schemaRef ds:uri="http://www.w3.org/XML/1998/namespac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06fc7d06-a2c9-4c26-ba2e-c221fad91372"/>
    <ds:schemaRef ds:uri="http://purl.org/dc/dcmitype/"/>
  </ds:schemaRefs>
</ds:datastoreItem>
</file>

<file path=customXml/itemProps3.xml><?xml version="1.0" encoding="utf-8"?>
<ds:datastoreItem xmlns:ds="http://schemas.openxmlformats.org/officeDocument/2006/customXml" ds:itemID="{EC96222D-A3A0-4B40-AE73-4A9DF36DE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c7d06-a2c9-4c26-ba2e-c221fad91372"/>
    <ds:schemaRef ds:uri="2bfa6585-d7c7-4e89-9871-a2fe95780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DCA1AA7D.dotm</Template>
  <TotalTime>1</TotalTime>
  <Pages>9</Pages>
  <Words>1048</Words>
  <Characters>5977</Characters>
  <Application>Microsoft Office Word</Application>
  <DocSecurity>0</DocSecurity>
  <Lines>49</Lines>
  <Paragraphs>14</Paragraphs>
  <ScaleCrop>false</ScaleCrop>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Noreen Dunnett</dc:creator>
  <cp:keywords/>
  <dc:description/>
  <cp:lastModifiedBy>Julie Swatton</cp:lastModifiedBy>
  <cp:revision>2</cp:revision>
  <dcterms:created xsi:type="dcterms:W3CDTF">2021-01-08T10:24:00Z</dcterms:created>
  <dcterms:modified xsi:type="dcterms:W3CDTF">2021-01-08T10:24:00Z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0x010100382A51B6074D49439647E6E20F6A510E</vt:lpwstr>
  </property>
</Properties>
</file>